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5D41D9" w14:textId="77777777" w:rsidR="001654B8" w:rsidRPr="000C5EA4" w:rsidRDefault="008A16E7" w:rsidP="001654B8">
      <w:pPr>
        <w:rPr>
          <w:rFonts w:cs="Arial"/>
          <w:sz w:val="32"/>
          <w:szCs w:val="32"/>
        </w:rPr>
      </w:pPr>
      <w:r w:rsidRPr="000C5EA4">
        <w:rPr>
          <w:rFonts w:cs="Arial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8C77253" wp14:editId="7679C419">
            <wp:simplePos x="0" y="0"/>
            <wp:positionH relativeFrom="column">
              <wp:posOffset>-398144</wp:posOffset>
            </wp:positionH>
            <wp:positionV relativeFrom="paragraph">
              <wp:posOffset>-629920</wp:posOffset>
            </wp:positionV>
            <wp:extent cx="7583170" cy="1184275"/>
            <wp:effectExtent l="0" t="0" r="0" b="0"/>
            <wp:wrapNone/>
            <wp:docPr id="3" name="Picture 3" descr="NCC-factbanner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CC-factbanner-cmy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41273" w14:textId="77777777" w:rsidR="001654B8" w:rsidRPr="000C5EA4" w:rsidRDefault="001654B8" w:rsidP="001654B8">
      <w:pPr>
        <w:rPr>
          <w:rFonts w:cs="Arial"/>
          <w:sz w:val="32"/>
          <w:szCs w:val="32"/>
        </w:rPr>
      </w:pPr>
    </w:p>
    <w:p w14:paraId="27349FEB" w14:textId="77777777" w:rsidR="00406273" w:rsidRDefault="00406273" w:rsidP="001654B8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7999"/>
      </w:tblGrid>
      <w:tr w:rsidR="00E733CF" w14:paraId="1511261A" w14:textId="77777777" w:rsidTr="00E733CF">
        <w:tc>
          <w:tcPr>
            <w:tcW w:w="2689" w:type="dxa"/>
          </w:tcPr>
          <w:p w14:paraId="697F44D1" w14:textId="4EE6B4D9" w:rsidR="00E733CF" w:rsidRDefault="00E733CF" w:rsidP="001654B8">
            <w:pPr>
              <w:rPr>
                <w:rFonts w:cs="Arial"/>
                <w:sz w:val="32"/>
                <w:szCs w:val="32"/>
              </w:rPr>
            </w:pPr>
          </w:p>
          <w:p w14:paraId="20D0D07C" w14:textId="77777777" w:rsidR="00E733CF" w:rsidRDefault="00E733CF" w:rsidP="00E733CF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82E1183" wp14:editId="64B6EC2C">
                  <wp:extent cx="1326515" cy="1885624"/>
                  <wp:effectExtent l="0" t="0" r="6985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848" cy="189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37A15C" w14:textId="73D11C0D" w:rsidR="00E733CF" w:rsidRDefault="00E733CF" w:rsidP="00E733CF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8073" w:type="dxa"/>
          </w:tcPr>
          <w:p w14:paraId="3A913D3F" w14:textId="107CB4D6" w:rsidR="00E733CF" w:rsidRDefault="00E733CF" w:rsidP="00E733CF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This easy read tells you about the:</w:t>
            </w:r>
          </w:p>
          <w:p w14:paraId="6DE2C0D5" w14:textId="77777777" w:rsidR="00E733CF" w:rsidRPr="00E733CF" w:rsidRDefault="00E733CF" w:rsidP="00E733CF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6A1124C6" w14:textId="05DAEBB5" w:rsidR="00E733CF" w:rsidRPr="00E733CF" w:rsidRDefault="00E733CF" w:rsidP="00E733CF">
            <w:pPr>
              <w:rPr>
                <w:rFonts w:cs="Arial"/>
                <w:b/>
                <w:bCs/>
                <w:sz w:val="48"/>
                <w:szCs w:val="48"/>
              </w:rPr>
            </w:pPr>
            <w:r w:rsidRPr="00E733CF">
              <w:rPr>
                <w:rFonts w:cs="Arial"/>
                <w:b/>
                <w:bCs/>
                <w:sz w:val="48"/>
                <w:szCs w:val="48"/>
              </w:rPr>
              <w:t>Quality Assurance Framework</w:t>
            </w:r>
          </w:p>
          <w:p w14:paraId="2EBCBF76" w14:textId="77777777" w:rsidR="00E733CF" w:rsidRPr="00E733CF" w:rsidRDefault="00E733CF" w:rsidP="00E733CF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4A3602AB" w14:textId="09AE86BE" w:rsidR="00E733CF" w:rsidRDefault="00E733CF" w:rsidP="00E733CF">
            <w:pPr>
              <w:rPr>
                <w:rFonts w:cs="Arial"/>
                <w:sz w:val="32"/>
                <w:szCs w:val="32"/>
              </w:rPr>
            </w:pPr>
            <w:r w:rsidRPr="00E733CF">
              <w:rPr>
                <w:rFonts w:cs="Arial"/>
                <w:b/>
                <w:bCs/>
                <w:sz w:val="40"/>
                <w:szCs w:val="40"/>
              </w:rPr>
              <w:t xml:space="preserve">How we are making </w:t>
            </w:r>
            <w:r w:rsidR="00A4759B">
              <w:rPr>
                <w:rFonts w:cs="Arial"/>
                <w:b/>
                <w:bCs/>
                <w:sz w:val="40"/>
                <w:szCs w:val="40"/>
              </w:rPr>
              <w:t>A</w:t>
            </w:r>
            <w:r w:rsidRPr="00E733CF">
              <w:rPr>
                <w:rFonts w:cs="Arial"/>
                <w:b/>
                <w:bCs/>
                <w:sz w:val="40"/>
                <w:szCs w:val="40"/>
              </w:rPr>
              <w:t xml:space="preserve">dult </w:t>
            </w:r>
            <w:r w:rsidR="00A4759B">
              <w:rPr>
                <w:rFonts w:cs="Arial"/>
                <w:b/>
                <w:bCs/>
                <w:sz w:val="40"/>
                <w:szCs w:val="40"/>
              </w:rPr>
              <w:t>S</w:t>
            </w:r>
            <w:r w:rsidRPr="00E733CF">
              <w:rPr>
                <w:rFonts w:cs="Arial"/>
                <w:b/>
                <w:bCs/>
                <w:sz w:val="40"/>
                <w:szCs w:val="40"/>
              </w:rPr>
              <w:t xml:space="preserve">ocial </w:t>
            </w:r>
            <w:r w:rsidR="00A4759B">
              <w:rPr>
                <w:rFonts w:cs="Arial"/>
                <w:b/>
                <w:bCs/>
                <w:sz w:val="40"/>
                <w:szCs w:val="40"/>
              </w:rPr>
              <w:t>C</w:t>
            </w:r>
            <w:r w:rsidRPr="00E733CF">
              <w:rPr>
                <w:rFonts w:cs="Arial"/>
                <w:b/>
                <w:bCs/>
                <w:sz w:val="40"/>
                <w:szCs w:val="40"/>
              </w:rPr>
              <w:t>are the best it can be for people in</w:t>
            </w:r>
            <w:r>
              <w:rPr>
                <w:rFonts w:cs="Arial"/>
                <w:b/>
                <w:bCs/>
                <w:sz w:val="40"/>
                <w:szCs w:val="40"/>
              </w:rPr>
              <w:t xml:space="preserve"> </w:t>
            </w:r>
            <w:r w:rsidRPr="00E733CF">
              <w:rPr>
                <w:rFonts w:cs="Arial"/>
                <w:b/>
                <w:bCs/>
                <w:sz w:val="40"/>
                <w:szCs w:val="40"/>
              </w:rPr>
              <w:t>Nottinghamshire.</w:t>
            </w:r>
          </w:p>
        </w:tc>
      </w:tr>
    </w:tbl>
    <w:p w14:paraId="6690AAE5" w14:textId="77777777" w:rsidR="00E733CF" w:rsidRDefault="00E733CF" w:rsidP="001654B8">
      <w:pPr>
        <w:rPr>
          <w:rFonts w:cs="Arial"/>
          <w:sz w:val="32"/>
          <w:szCs w:val="32"/>
        </w:rPr>
      </w:pPr>
    </w:p>
    <w:p w14:paraId="2A47B3F0" w14:textId="77777777" w:rsidR="00E733CF" w:rsidRDefault="00E733CF" w:rsidP="001654B8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E733CF" w14:paraId="6ABCC132" w14:textId="77777777" w:rsidTr="00300F20">
        <w:tc>
          <w:tcPr>
            <w:tcW w:w="10762" w:type="dxa"/>
          </w:tcPr>
          <w:p w14:paraId="7A069CDD" w14:textId="308A25EC" w:rsidR="00E733CF" w:rsidRDefault="001F6514" w:rsidP="00E733CF">
            <w:pPr>
              <w:jc w:val="center"/>
              <w:rPr>
                <w:rFonts w:cs="Arial"/>
                <w:sz w:val="32"/>
                <w:szCs w:val="32"/>
              </w:rPr>
            </w:pPr>
            <w:r w:rsidRPr="001F651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EDDA607" wp14:editId="46FE4FD0">
                  <wp:extent cx="3723610" cy="5087990"/>
                  <wp:effectExtent l="19050" t="19050" r="10795" b="17780"/>
                  <wp:docPr id="2603095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30953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369" cy="51573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16D48" w14:textId="77777777" w:rsidR="00E733CF" w:rsidRDefault="00E733CF" w:rsidP="001654B8">
      <w:pPr>
        <w:rPr>
          <w:rFonts w:cs="Arial"/>
          <w:sz w:val="32"/>
          <w:szCs w:val="32"/>
        </w:rPr>
      </w:pPr>
    </w:p>
    <w:p w14:paraId="59948FDA" w14:textId="77777777" w:rsidR="00300F20" w:rsidRDefault="00300F20" w:rsidP="001654B8">
      <w:pPr>
        <w:rPr>
          <w:rFonts w:cs="Arial"/>
          <w:sz w:val="32"/>
          <w:szCs w:val="32"/>
        </w:rPr>
      </w:pPr>
    </w:p>
    <w:p w14:paraId="4218FA9D" w14:textId="77777777" w:rsidR="00300F20" w:rsidRPr="000C5EA4" w:rsidRDefault="00300F20" w:rsidP="001654B8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7856"/>
      </w:tblGrid>
      <w:tr w:rsidR="00191D77" w:rsidRPr="000C5EA4" w14:paraId="5B31A29E" w14:textId="77777777" w:rsidTr="00300F20">
        <w:tc>
          <w:tcPr>
            <w:tcW w:w="2916" w:type="dxa"/>
          </w:tcPr>
          <w:p w14:paraId="3D130900" w14:textId="77777777" w:rsidR="00092439" w:rsidRDefault="00C10C0D" w:rsidP="00C5058C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05BE3D89" wp14:editId="3D482787">
                  <wp:extent cx="1398847" cy="165100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947" cy="165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B50070" w14:textId="77777777" w:rsidR="00877373" w:rsidRDefault="00877373" w:rsidP="00C5058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161B4D1" w14:textId="77777777" w:rsidR="00D83E35" w:rsidRDefault="00D83E35" w:rsidP="00C5058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38DD4A9" w14:textId="2A49CA26" w:rsidR="00D83E35" w:rsidRPr="000C5EA4" w:rsidRDefault="00D83E35" w:rsidP="00C5058C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43241B21" w14:textId="6005E989" w:rsidR="00092439" w:rsidRPr="000C5EA4" w:rsidRDefault="00636AE3" w:rsidP="00545718">
            <w:pPr>
              <w:rPr>
                <w:rFonts w:cs="Arial"/>
                <w:sz w:val="40"/>
                <w:szCs w:val="40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This </w:t>
            </w:r>
            <w:r w:rsidR="002076BF" w:rsidRPr="000C5EA4">
              <w:rPr>
                <w:rFonts w:cs="Arial"/>
                <w:sz w:val="32"/>
                <w:szCs w:val="32"/>
              </w:rPr>
              <w:t xml:space="preserve">easy read </w:t>
            </w:r>
            <w:r w:rsidR="00D51B88" w:rsidRPr="000C5EA4">
              <w:rPr>
                <w:rFonts w:cs="Arial"/>
                <w:sz w:val="32"/>
                <w:szCs w:val="32"/>
              </w:rPr>
              <w:t>tells</w:t>
            </w:r>
            <w:r w:rsidRPr="000C5EA4">
              <w:rPr>
                <w:rFonts w:cs="Arial"/>
                <w:sz w:val="32"/>
                <w:szCs w:val="32"/>
              </w:rPr>
              <w:t xml:space="preserve"> how </w:t>
            </w:r>
            <w:r w:rsidR="00300F20">
              <w:rPr>
                <w:rFonts w:cs="Arial"/>
                <w:sz w:val="32"/>
                <w:szCs w:val="32"/>
              </w:rPr>
              <w:t>A</w:t>
            </w:r>
            <w:r w:rsidR="00073D39" w:rsidRPr="000C5EA4">
              <w:rPr>
                <w:rFonts w:cs="Arial"/>
                <w:sz w:val="32"/>
                <w:szCs w:val="32"/>
              </w:rPr>
              <w:t xml:space="preserve">dult </w:t>
            </w:r>
            <w:r w:rsidR="00300F20">
              <w:rPr>
                <w:rFonts w:cs="Arial"/>
                <w:sz w:val="32"/>
                <w:szCs w:val="32"/>
              </w:rPr>
              <w:t>S</w:t>
            </w:r>
            <w:r w:rsidR="00073D39" w:rsidRPr="000C5EA4">
              <w:rPr>
                <w:rFonts w:cs="Arial"/>
                <w:sz w:val="32"/>
                <w:szCs w:val="32"/>
              </w:rPr>
              <w:t xml:space="preserve">ocial </w:t>
            </w:r>
            <w:r w:rsidR="00300F20">
              <w:rPr>
                <w:rFonts w:cs="Arial"/>
                <w:sz w:val="32"/>
                <w:szCs w:val="32"/>
              </w:rPr>
              <w:t>C</w:t>
            </w:r>
            <w:r w:rsidR="00073D39" w:rsidRPr="000C5EA4">
              <w:rPr>
                <w:rFonts w:cs="Arial"/>
                <w:sz w:val="32"/>
                <w:szCs w:val="32"/>
              </w:rPr>
              <w:t>are</w:t>
            </w:r>
            <w:r w:rsidRPr="000C5EA4">
              <w:rPr>
                <w:rFonts w:cs="Arial"/>
                <w:sz w:val="32"/>
                <w:szCs w:val="32"/>
              </w:rPr>
              <w:t xml:space="preserve"> will check the quality of </w:t>
            </w:r>
            <w:r w:rsidR="00CB5F22" w:rsidRPr="000C5EA4">
              <w:rPr>
                <w:rFonts w:cs="Arial"/>
                <w:sz w:val="32"/>
                <w:szCs w:val="32"/>
              </w:rPr>
              <w:t xml:space="preserve">the </w:t>
            </w:r>
            <w:r w:rsidR="00B9610C">
              <w:rPr>
                <w:rFonts w:cs="Arial"/>
                <w:sz w:val="32"/>
                <w:szCs w:val="32"/>
              </w:rPr>
              <w:t>care and support work it does</w:t>
            </w:r>
            <w:r w:rsidRPr="000C5EA4">
              <w:rPr>
                <w:rFonts w:cs="Arial"/>
                <w:sz w:val="32"/>
                <w:szCs w:val="32"/>
              </w:rPr>
              <w:t>.</w:t>
            </w:r>
          </w:p>
        </w:tc>
      </w:tr>
      <w:tr w:rsidR="00191D77" w:rsidRPr="000C5EA4" w14:paraId="5C364D99" w14:textId="77777777" w:rsidTr="00300F20">
        <w:tc>
          <w:tcPr>
            <w:tcW w:w="2916" w:type="dxa"/>
          </w:tcPr>
          <w:p w14:paraId="0EB65A84" w14:textId="77777777" w:rsidR="00CB5F22" w:rsidRDefault="00F16470" w:rsidP="000E5977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B14852B" wp14:editId="05ACE147">
                  <wp:extent cx="1673949" cy="1322363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74" cy="1330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3DCCF9" w14:textId="77777777" w:rsidR="00D83E35" w:rsidRDefault="00D83E35" w:rsidP="00BC7AC9">
            <w:pPr>
              <w:rPr>
                <w:rFonts w:cs="Arial"/>
                <w:sz w:val="32"/>
                <w:szCs w:val="32"/>
              </w:rPr>
            </w:pPr>
          </w:p>
          <w:p w14:paraId="3F6E3F01" w14:textId="77777777" w:rsidR="00877373" w:rsidRDefault="00877373" w:rsidP="00BC7AC9">
            <w:pPr>
              <w:rPr>
                <w:rFonts w:cs="Arial"/>
                <w:sz w:val="32"/>
                <w:szCs w:val="32"/>
              </w:rPr>
            </w:pPr>
          </w:p>
          <w:p w14:paraId="7B615074" w14:textId="2DBBFEC4" w:rsidR="00877373" w:rsidRPr="000C5EA4" w:rsidRDefault="00877373" w:rsidP="00BC7AC9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4D8072D9" w14:textId="77777777" w:rsidR="00CB5F22" w:rsidRPr="000C5EA4" w:rsidRDefault="0050425C" w:rsidP="00545718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Working together </w:t>
            </w:r>
            <w:r w:rsidR="00DE0046" w:rsidRPr="000C5EA4">
              <w:rPr>
                <w:rFonts w:cs="Arial"/>
                <w:sz w:val="32"/>
                <w:szCs w:val="32"/>
              </w:rPr>
              <w:t xml:space="preserve">with </w:t>
            </w:r>
            <w:r w:rsidRPr="000C5EA4">
              <w:rPr>
                <w:rFonts w:cs="Arial"/>
                <w:sz w:val="32"/>
                <w:szCs w:val="32"/>
              </w:rPr>
              <w:t>people</w:t>
            </w:r>
            <w:r w:rsidR="00435635" w:rsidRPr="000C5EA4">
              <w:rPr>
                <w:rFonts w:cs="Arial"/>
                <w:sz w:val="32"/>
                <w:szCs w:val="32"/>
              </w:rPr>
              <w:t xml:space="preserve"> and carers is the best way </w:t>
            </w:r>
            <w:r w:rsidR="00C41A48" w:rsidRPr="000C5EA4">
              <w:rPr>
                <w:rFonts w:cs="Arial"/>
                <w:sz w:val="32"/>
                <w:szCs w:val="32"/>
              </w:rPr>
              <w:t>to provide good quality care and support.</w:t>
            </w:r>
          </w:p>
          <w:p w14:paraId="6A0CD411" w14:textId="77777777" w:rsidR="00526626" w:rsidRDefault="00526626" w:rsidP="00545718">
            <w:pPr>
              <w:rPr>
                <w:rFonts w:cs="Arial"/>
                <w:sz w:val="32"/>
                <w:szCs w:val="32"/>
              </w:rPr>
            </w:pPr>
          </w:p>
          <w:p w14:paraId="06E7BF72" w14:textId="77777777" w:rsidR="000E5977" w:rsidRPr="000C5EA4" w:rsidRDefault="000E5977" w:rsidP="00545718">
            <w:pPr>
              <w:rPr>
                <w:rFonts w:cs="Arial"/>
                <w:sz w:val="32"/>
                <w:szCs w:val="32"/>
              </w:rPr>
            </w:pPr>
          </w:p>
          <w:p w14:paraId="5F585EB6" w14:textId="09307854" w:rsidR="00526626" w:rsidRPr="000C5EA4" w:rsidRDefault="00526626" w:rsidP="00545718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>Working together in this way is called co-production.</w:t>
            </w:r>
          </w:p>
        </w:tc>
      </w:tr>
      <w:tr w:rsidR="00191D77" w:rsidRPr="000C5EA4" w14:paraId="052B5E43" w14:textId="77777777" w:rsidTr="00300F20">
        <w:tc>
          <w:tcPr>
            <w:tcW w:w="2916" w:type="dxa"/>
          </w:tcPr>
          <w:p w14:paraId="60B9DCB3" w14:textId="77777777" w:rsidR="00890714" w:rsidRDefault="00D51B88" w:rsidP="00BC7AC9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5F36C21" wp14:editId="7DB864B9">
                  <wp:extent cx="1581150" cy="6477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06218" w14:textId="77777777" w:rsidR="000E5977" w:rsidRDefault="000E5977" w:rsidP="00BC7AC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5A0B53D" w14:textId="77777777" w:rsidR="000E5977" w:rsidRDefault="000E5977" w:rsidP="00BC7AC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83C1907" w14:textId="25FD0924" w:rsidR="00530FEC" w:rsidRPr="000C5EA4" w:rsidRDefault="00530FEC" w:rsidP="00BC7AC9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5498CE33" w14:textId="72093DEF" w:rsidR="00890714" w:rsidRPr="000C5EA4" w:rsidRDefault="007A3786" w:rsidP="00545718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We </w:t>
            </w:r>
            <w:r w:rsidR="00BC7AC9" w:rsidRPr="000C5EA4">
              <w:rPr>
                <w:rFonts w:cs="Arial"/>
                <w:sz w:val="32"/>
                <w:szCs w:val="32"/>
              </w:rPr>
              <w:t>know</w:t>
            </w:r>
            <w:r w:rsidR="0050425C" w:rsidRPr="000C5EA4">
              <w:rPr>
                <w:rFonts w:cs="Arial"/>
                <w:sz w:val="32"/>
                <w:szCs w:val="32"/>
              </w:rPr>
              <w:t xml:space="preserve"> that people</w:t>
            </w:r>
            <w:r w:rsidRPr="000C5EA4">
              <w:rPr>
                <w:rFonts w:cs="Arial"/>
                <w:sz w:val="32"/>
                <w:szCs w:val="32"/>
              </w:rPr>
              <w:t xml:space="preserve"> </w:t>
            </w:r>
            <w:r w:rsidR="00890714" w:rsidRPr="000C5EA4">
              <w:rPr>
                <w:rFonts w:cs="Arial"/>
                <w:sz w:val="32"/>
                <w:szCs w:val="32"/>
              </w:rPr>
              <w:t>and carers have</w:t>
            </w:r>
            <w:r w:rsidR="00BC7AC9" w:rsidRPr="000C5EA4">
              <w:rPr>
                <w:rFonts w:cs="Arial"/>
                <w:sz w:val="32"/>
                <w:szCs w:val="32"/>
              </w:rPr>
              <w:t xml:space="preserve"> the</w:t>
            </w:r>
            <w:r w:rsidR="00890714" w:rsidRPr="000C5EA4">
              <w:rPr>
                <w:rFonts w:cs="Arial"/>
                <w:sz w:val="32"/>
                <w:szCs w:val="32"/>
              </w:rPr>
              <w:t xml:space="preserve"> skills</w:t>
            </w:r>
            <w:r w:rsidR="00BC7AC9" w:rsidRPr="000C5EA4">
              <w:rPr>
                <w:rFonts w:cs="Arial"/>
                <w:sz w:val="32"/>
                <w:szCs w:val="32"/>
              </w:rPr>
              <w:t xml:space="preserve">, </w:t>
            </w:r>
            <w:r w:rsidR="00890714" w:rsidRPr="000C5EA4">
              <w:rPr>
                <w:rFonts w:cs="Arial"/>
                <w:sz w:val="32"/>
                <w:szCs w:val="32"/>
              </w:rPr>
              <w:t xml:space="preserve">knowledge </w:t>
            </w:r>
            <w:r w:rsidR="00BC7AC9" w:rsidRPr="000C5EA4">
              <w:rPr>
                <w:rFonts w:cs="Arial"/>
                <w:sz w:val="32"/>
                <w:szCs w:val="32"/>
              </w:rPr>
              <w:t xml:space="preserve">and experience </w:t>
            </w:r>
            <w:r w:rsidR="00890714" w:rsidRPr="000C5EA4">
              <w:rPr>
                <w:rFonts w:cs="Arial"/>
                <w:sz w:val="32"/>
                <w:szCs w:val="32"/>
              </w:rPr>
              <w:t xml:space="preserve">that can help make services better. </w:t>
            </w:r>
          </w:p>
        </w:tc>
      </w:tr>
      <w:tr w:rsidR="00191D77" w:rsidRPr="000C5EA4" w14:paraId="20E0A739" w14:textId="77777777" w:rsidTr="00300F20">
        <w:tc>
          <w:tcPr>
            <w:tcW w:w="2916" w:type="dxa"/>
          </w:tcPr>
          <w:p w14:paraId="776DADD5" w14:textId="77777777" w:rsidR="00E8580E" w:rsidRDefault="00105DEC" w:rsidP="00BC7AC9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FD7CE05" wp14:editId="1238F612">
                  <wp:extent cx="1593850" cy="768665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986" cy="77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B459F" w14:textId="48DA06F3" w:rsidR="00CB03CB" w:rsidRPr="000C5EA4" w:rsidRDefault="00CB03CB" w:rsidP="00530FEC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7A4AC125" w14:textId="74DAB7DE" w:rsidR="00E8580E" w:rsidRPr="000C5EA4" w:rsidRDefault="006F01E1" w:rsidP="00545718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>We have worked wit</w:t>
            </w:r>
            <w:r w:rsidR="005A6DEE" w:rsidRPr="000C5EA4">
              <w:rPr>
                <w:rFonts w:cs="Arial"/>
                <w:sz w:val="32"/>
                <w:szCs w:val="32"/>
              </w:rPr>
              <w:t xml:space="preserve">h </w:t>
            </w:r>
            <w:r w:rsidR="00E8580E" w:rsidRPr="000C5EA4">
              <w:rPr>
                <w:rFonts w:cs="Arial"/>
                <w:b/>
                <w:bCs/>
                <w:sz w:val="32"/>
                <w:szCs w:val="32"/>
              </w:rPr>
              <w:t>Our Voice</w:t>
            </w:r>
            <w:r w:rsidR="00E8580E" w:rsidRPr="000C5EA4">
              <w:rPr>
                <w:rFonts w:cs="Arial"/>
                <w:sz w:val="32"/>
                <w:szCs w:val="32"/>
              </w:rPr>
              <w:t xml:space="preserve"> </w:t>
            </w:r>
            <w:r w:rsidR="004B5CDB" w:rsidRPr="000C5EA4">
              <w:rPr>
                <w:rFonts w:cs="Arial"/>
                <w:sz w:val="32"/>
                <w:szCs w:val="32"/>
              </w:rPr>
              <w:t>a Nottinghamshire co-production group</w:t>
            </w:r>
            <w:r w:rsidR="00157FBE" w:rsidRPr="000C5EA4">
              <w:rPr>
                <w:rFonts w:cs="Arial"/>
                <w:sz w:val="32"/>
                <w:szCs w:val="32"/>
              </w:rPr>
              <w:t xml:space="preserve"> to write </w:t>
            </w:r>
            <w:r w:rsidR="00D75AB2" w:rsidRPr="000C5EA4">
              <w:rPr>
                <w:rFonts w:cs="Arial"/>
                <w:sz w:val="32"/>
                <w:szCs w:val="32"/>
              </w:rPr>
              <w:t>this document</w:t>
            </w:r>
            <w:r w:rsidR="004B5CDB" w:rsidRPr="000C5EA4">
              <w:rPr>
                <w:rFonts w:cs="Arial"/>
                <w:sz w:val="32"/>
                <w:szCs w:val="32"/>
              </w:rPr>
              <w:t>.</w:t>
            </w:r>
          </w:p>
        </w:tc>
      </w:tr>
      <w:tr w:rsidR="00191D77" w:rsidRPr="000C5EA4" w14:paraId="7431D3DD" w14:textId="77777777" w:rsidTr="00300F20">
        <w:tc>
          <w:tcPr>
            <w:tcW w:w="2916" w:type="dxa"/>
          </w:tcPr>
          <w:p w14:paraId="30003B20" w14:textId="77777777" w:rsidR="00B9610C" w:rsidRDefault="00B9610C" w:rsidP="00530FEC">
            <w:pPr>
              <w:rPr>
                <w:rFonts w:cs="Arial"/>
                <w:noProof/>
                <w:sz w:val="32"/>
                <w:szCs w:val="32"/>
              </w:rPr>
            </w:pPr>
          </w:p>
          <w:p w14:paraId="0F12FBDE" w14:textId="77777777" w:rsidR="00D75AB2" w:rsidRDefault="00DB01E3" w:rsidP="00BC7AC9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77CBDCA" wp14:editId="59017BA8">
                  <wp:extent cx="1460500" cy="1362823"/>
                  <wp:effectExtent l="0" t="0" r="635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953" cy="136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771506" w14:textId="77777777" w:rsidR="00AC012A" w:rsidRDefault="00AC012A" w:rsidP="00BC7AC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0FC4059" w14:textId="77777777" w:rsidR="00530FEC" w:rsidRDefault="00530FEC" w:rsidP="00300F20">
            <w:pPr>
              <w:rPr>
                <w:rFonts w:cs="Arial"/>
                <w:sz w:val="32"/>
                <w:szCs w:val="32"/>
              </w:rPr>
            </w:pPr>
          </w:p>
          <w:p w14:paraId="10643E61" w14:textId="77777777" w:rsidR="00877373" w:rsidRDefault="00877373" w:rsidP="00BC7AC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A9C8F45" w14:textId="22AA8BB0" w:rsidR="00877373" w:rsidRPr="000C5EA4" w:rsidRDefault="00877373" w:rsidP="0087737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0C487E78" w14:textId="77777777" w:rsidR="00B9610C" w:rsidRDefault="00B9610C" w:rsidP="00CB03CB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5280A588" w14:textId="5D28BEF3" w:rsidR="00CB03CB" w:rsidRPr="00540776" w:rsidRDefault="00CB03CB" w:rsidP="00CB03CB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540776">
              <w:rPr>
                <w:rFonts w:cs="Arial"/>
                <w:b/>
                <w:bCs/>
                <w:sz w:val="40"/>
                <w:szCs w:val="40"/>
              </w:rPr>
              <w:t xml:space="preserve">Making </w:t>
            </w:r>
            <w:r w:rsidR="00300F20">
              <w:rPr>
                <w:rFonts w:cs="Arial"/>
                <w:b/>
                <w:bCs/>
                <w:sz w:val="40"/>
                <w:szCs w:val="40"/>
              </w:rPr>
              <w:t>I</w:t>
            </w:r>
            <w:r w:rsidRPr="00540776">
              <w:rPr>
                <w:rFonts w:cs="Arial"/>
                <w:b/>
                <w:bCs/>
                <w:sz w:val="40"/>
                <w:szCs w:val="40"/>
              </w:rPr>
              <w:t xml:space="preserve">t </w:t>
            </w:r>
            <w:r w:rsidR="00300F20">
              <w:rPr>
                <w:rFonts w:cs="Arial"/>
                <w:b/>
                <w:bCs/>
                <w:sz w:val="40"/>
                <w:szCs w:val="40"/>
              </w:rPr>
              <w:t>R</w:t>
            </w:r>
            <w:r w:rsidRPr="00540776">
              <w:rPr>
                <w:rFonts w:cs="Arial"/>
                <w:b/>
                <w:bCs/>
                <w:sz w:val="40"/>
                <w:szCs w:val="40"/>
              </w:rPr>
              <w:t>eal</w:t>
            </w:r>
          </w:p>
          <w:p w14:paraId="0A32399A" w14:textId="77777777" w:rsidR="00BE71D8" w:rsidRPr="000C5EA4" w:rsidRDefault="00BE71D8" w:rsidP="00545718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1649CE0F" w14:textId="54F3DC2C" w:rsidR="00BE71D8" w:rsidRPr="000C5EA4" w:rsidRDefault="00BE71D8" w:rsidP="00545718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Making it real </w:t>
            </w:r>
            <w:r w:rsidR="00AF7CD0" w:rsidRPr="000C5EA4">
              <w:rPr>
                <w:rFonts w:cs="Arial"/>
                <w:sz w:val="32"/>
                <w:szCs w:val="32"/>
              </w:rPr>
              <w:t>have</w:t>
            </w:r>
            <w:r w:rsidRPr="000C5EA4">
              <w:rPr>
                <w:rFonts w:cs="Arial"/>
                <w:sz w:val="32"/>
                <w:szCs w:val="32"/>
              </w:rPr>
              <w:t xml:space="preserve"> 6 statements that say what good care and support looks like.</w:t>
            </w:r>
          </w:p>
          <w:p w14:paraId="5A029632" w14:textId="77777777" w:rsidR="00465953" w:rsidRDefault="00465953" w:rsidP="00545718">
            <w:pPr>
              <w:rPr>
                <w:rFonts w:cs="Arial"/>
                <w:sz w:val="32"/>
                <w:szCs w:val="32"/>
              </w:rPr>
            </w:pPr>
          </w:p>
          <w:p w14:paraId="114496A2" w14:textId="77777777" w:rsidR="00877373" w:rsidRPr="000C5EA4" w:rsidRDefault="00877373" w:rsidP="00545718">
            <w:pPr>
              <w:rPr>
                <w:rFonts w:cs="Arial"/>
                <w:sz w:val="32"/>
                <w:szCs w:val="32"/>
              </w:rPr>
            </w:pPr>
          </w:p>
          <w:p w14:paraId="63314506" w14:textId="4F886D79" w:rsidR="00E9610A" w:rsidRPr="000C5EA4" w:rsidRDefault="00465953" w:rsidP="00545718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These statements were co-produced by </w:t>
            </w:r>
            <w:r w:rsidR="00E9610A">
              <w:rPr>
                <w:rFonts w:cs="Arial"/>
                <w:sz w:val="32"/>
                <w:szCs w:val="32"/>
              </w:rPr>
              <w:t xml:space="preserve">a group called </w:t>
            </w:r>
            <w:r w:rsidRPr="000C5EA4">
              <w:rPr>
                <w:rFonts w:cs="Arial"/>
                <w:sz w:val="32"/>
                <w:szCs w:val="32"/>
              </w:rPr>
              <w:t>Think Local Act Personal with people and carers</w:t>
            </w:r>
            <w:r w:rsidR="00300F20">
              <w:rPr>
                <w:rFonts w:cs="Arial"/>
                <w:sz w:val="32"/>
                <w:szCs w:val="32"/>
              </w:rPr>
              <w:t>.</w:t>
            </w:r>
          </w:p>
        </w:tc>
      </w:tr>
      <w:tr w:rsidR="00AF7CD0" w:rsidRPr="000C5EA4" w14:paraId="7FEC020C" w14:textId="77777777" w:rsidTr="00300F20">
        <w:tc>
          <w:tcPr>
            <w:tcW w:w="2916" w:type="dxa"/>
          </w:tcPr>
          <w:p w14:paraId="48709901" w14:textId="77777777" w:rsidR="00AF7CD0" w:rsidRDefault="00AC012A" w:rsidP="00BC7AC9">
            <w:pPr>
              <w:jc w:val="center"/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43D99A94" wp14:editId="7103AF98">
                  <wp:extent cx="1463040" cy="1570538"/>
                  <wp:effectExtent l="0" t="0" r="3810" b="0"/>
                  <wp:docPr id="96316608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907" cy="1571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4D243A" w14:textId="77777777" w:rsidR="00AC012A" w:rsidRDefault="00AC012A" w:rsidP="00BC7AC9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  <w:p w14:paraId="40FCC428" w14:textId="77777777" w:rsidR="00427B2F" w:rsidRDefault="00427B2F" w:rsidP="00DF5676">
            <w:pPr>
              <w:rPr>
                <w:rFonts w:cs="Arial"/>
                <w:noProof/>
                <w:sz w:val="32"/>
                <w:szCs w:val="32"/>
              </w:rPr>
            </w:pPr>
          </w:p>
          <w:p w14:paraId="49E61F1B" w14:textId="712350BA" w:rsidR="0015295C" w:rsidRPr="000C5EA4" w:rsidRDefault="0015295C" w:rsidP="00DF5676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7856" w:type="dxa"/>
          </w:tcPr>
          <w:p w14:paraId="6F903BE3" w14:textId="77777777" w:rsidR="0015295C" w:rsidRDefault="0015295C" w:rsidP="00545718">
            <w:pPr>
              <w:rPr>
                <w:rFonts w:cs="Arial"/>
                <w:sz w:val="36"/>
                <w:szCs w:val="36"/>
              </w:rPr>
            </w:pPr>
          </w:p>
          <w:p w14:paraId="1C443683" w14:textId="2D560B37" w:rsidR="00AF7CD0" w:rsidRPr="000C5EA4" w:rsidRDefault="00AF7CD0" w:rsidP="00545718">
            <w:pPr>
              <w:rPr>
                <w:rFonts w:cs="Arial"/>
                <w:sz w:val="36"/>
                <w:szCs w:val="36"/>
              </w:rPr>
            </w:pPr>
            <w:r w:rsidRPr="000C5EA4">
              <w:rPr>
                <w:rFonts w:cs="Arial"/>
                <w:sz w:val="36"/>
                <w:szCs w:val="36"/>
              </w:rPr>
              <w:t xml:space="preserve">Nottinghamshire </w:t>
            </w:r>
            <w:r w:rsidR="00A32D9B">
              <w:rPr>
                <w:rFonts w:cs="Arial"/>
                <w:sz w:val="36"/>
                <w:szCs w:val="36"/>
              </w:rPr>
              <w:t>are using</w:t>
            </w:r>
            <w:r w:rsidR="00CD2C61">
              <w:rPr>
                <w:rFonts w:cs="Arial"/>
                <w:sz w:val="36"/>
                <w:szCs w:val="36"/>
              </w:rPr>
              <w:t xml:space="preserve"> these statements </w:t>
            </w:r>
            <w:r w:rsidR="00400645">
              <w:rPr>
                <w:rFonts w:cs="Arial"/>
                <w:sz w:val="36"/>
                <w:szCs w:val="36"/>
              </w:rPr>
              <w:t>to help us think about how we check the quality of what we do</w:t>
            </w:r>
            <w:r w:rsidR="00B34676">
              <w:rPr>
                <w:rFonts w:cs="Arial"/>
                <w:sz w:val="36"/>
                <w:szCs w:val="36"/>
              </w:rPr>
              <w:t>.</w:t>
            </w:r>
          </w:p>
        </w:tc>
      </w:tr>
      <w:tr w:rsidR="00191D77" w:rsidRPr="000C5EA4" w14:paraId="3BA6A779" w14:textId="77777777" w:rsidTr="00300F20">
        <w:tc>
          <w:tcPr>
            <w:tcW w:w="2916" w:type="dxa"/>
          </w:tcPr>
          <w:p w14:paraId="1480E8E1" w14:textId="77777777" w:rsidR="00427B2F" w:rsidRDefault="00623321" w:rsidP="00B34676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E2A65D4" wp14:editId="144C252E">
                  <wp:extent cx="1636668" cy="1427871"/>
                  <wp:effectExtent l="0" t="0" r="1905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38" cy="1434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9CFECD" w14:textId="77777777" w:rsidR="00300F20" w:rsidRDefault="00300F20" w:rsidP="00B3467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EFAF6E6" w14:textId="77777777" w:rsidR="00300F20" w:rsidRDefault="00300F20" w:rsidP="00B3467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3DF9C77" w14:textId="77777777" w:rsidR="00300F20" w:rsidRDefault="00300F20" w:rsidP="00B3467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2EADDCF" w14:textId="180C309A" w:rsidR="00300F20" w:rsidRPr="000C5EA4" w:rsidRDefault="00300F20" w:rsidP="00B34676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64C74D26" w14:textId="77777777" w:rsidR="00AE5DED" w:rsidRPr="008628EF" w:rsidRDefault="00A76F2F" w:rsidP="00A23AF9">
            <w:pPr>
              <w:rPr>
                <w:rFonts w:cs="Arial"/>
                <w:sz w:val="40"/>
                <w:szCs w:val="40"/>
              </w:rPr>
            </w:pPr>
            <w:r w:rsidRPr="008628EF">
              <w:rPr>
                <w:rFonts w:cs="Arial"/>
                <w:b/>
                <w:bCs/>
                <w:sz w:val="40"/>
                <w:szCs w:val="40"/>
              </w:rPr>
              <w:t>What good looks like</w:t>
            </w:r>
          </w:p>
          <w:p w14:paraId="6D508C24" w14:textId="77777777" w:rsidR="00EE25A2" w:rsidRPr="00C970FB" w:rsidRDefault="00EE25A2" w:rsidP="00A23AF9">
            <w:pPr>
              <w:rPr>
                <w:rFonts w:cs="Arial"/>
                <w:sz w:val="36"/>
                <w:szCs w:val="36"/>
              </w:rPr>
            </w:pPr>
          </w:p>
          <w:p w14:paraId="774C0D49" w14:textId="58F90210" w:rsidR="00EE25A2" w:rsidRPr="00EE25A2" w:rsidRDefault="00EE25A2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191D77" w:rsidRPr="000C5EA4" w14:paraId="3310F822" w14:textId="77777777" w:rsidTr="00300F20">
        <w:tc>
          <w:tcPr>
            <w:tcW w:w="2916" w:type="dxa"/>
          </w:tcPr>
          <w:p w14:paraId="018138D2" w14:textId="77777777" w:rsidR="00BE3BEA" w:rsidRPr="000C5EA4" w:rsidRDefault="00191D77" w:rsidP="00465953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6B73A00" wp14:editId="0A600564">
                  <wp:extent cx="1456006" cy="154530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631" cy="155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26B50" w14:textId="77777777" w:rsidR="00191D77" w:rsidRDefault="00191D77" w:rsidP="0046595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FF9699B" w14:textId="77777777" w:rsidR="00B34676" w:rsidRDefault="00B34676" w:rsidP="0046595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90E2C94" w14:textId="77777777" w:rsidR="00300F20" w:rsidRDefault="00300F20" w:rsidP="0046595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E956208" w14:textId="6F2F6653" w:rsidR="00B34676" w:rsidRPr="000C5EA4" w:rsidRDefault="00B34676" w:rsidP="00465953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1767580B" w14:textId="0416AE8F" w:rsidR="00594116" w:rsidRPr="00A13DB1" w:rsidRDefault="0038263B" w:rsidP="0038263B">
            <w:pPr>
              <w:ind w:left="360"/>
              <w:rPr>
                <w:rFonts w:cs="Arial"/>
                <w:b/>
                <w:bCs/>
                <w:sz w:val="40"/>
                <w:szCs w:val="40"/>
              </w:rPr>
            </w:pPr>
            <w:r w:rsidRPr="00A13DB1">
              <w:rPr>
                <w:rFonts w:cs="Arial"/>
                <w:b/>
                <w:bCs/>
                <w:sz w:val="40"/>
                <w:szCs w:val="40"/>
              </w:rPr>
              <w:t xml:space="preserve">1. </w:t>
            </w:r>
            <w:r w:rsidR="00594116" w:rsidRPr="00A13DB1">
              <w:rPr>
                <w:rFonts w:cs="Arial"/>
                <w:b/>
                <w:bCs/>
                <w:sz w:val="40"/>
                <w:szCs w:val="40"/>
              </w:rPr>
              <w:t xml:space="preserve">Wellbeing and independence </w:t>
            </w:r>
          </w:p>
          <w:p w14:paraId="512474E4" w14:textId="77777777" w:rsidR="008B6361" w:rsidRDefault="008B6361" w:rsidP="00A23AF9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64E911FB" w14:textId="77777777" w:rsidR="0015295C" w:rsidRPr="000C5EA4" w:rsidRDefault="0015295C" w:rsidP="00A23AF9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63C16AF9" w14:textId="433B331B" w:rsidR="00594116" w:rsidRPr="000C5EA4" w:rsidRDefault="00594116" w:rsidP="00A23AF9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0C5EA4">
              <w:rPr>
                <w:rFonts w:cs="Arial"/>
                <w:b/>
                <w:bCs/>
                <w:sz w:val="32"/>
                <w:szCs w:val="32"/>
              </w:rPr>
              <w:t xml:space="preserve">Living the life I want, staying safe and well. </w:t>
            </w:r>
          </w:p>
          <w:p w14:paraId="23DEBD4D" w14:textId="11349B74" w:rsidR="00BE3BEA" w:rsidRPr="000C5EA4" w:rsidRDefault="00BE3BEA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191D77" w:rsidRPr="000C5EA4" w14:paraId="6743361B" w14:textId="77777777" w:rsidTr="00300F20">
        <w:tc>
          <w:tcPr>
            <w:tcW w:w="2916" w:type="dxa"/>
          </w:tcPr>
          <w:p w14:paraId="17922C10" w14:textId="77777777" w:rsidR="00235707" w:rsidRDefault="0073445F" w:rsidP="00DF5676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614C91A" wp14:editId="45E1062E">
                  <wp:extent cx="1542317" cy="1892596"/>
                  <wp:effectExtent l="0" t="0" r="127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780" cy="191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76D949" w14:textId="77777777" w:rsidR="008150EF" w:rsidRDefault="008150EF" w:rsidP="008150EF">
            <w:pPr>
              <w:rPr>
                <w:rFonts w:cs="Arial"/>
                <w:sz w:val="32"/>
                <w:szCs w:val="32"/>
              </w:rPr>
            </w:pPr>
          </w:p>
          <w:p w14:paraId="3DF85081" w14:textId="62AC4A5E" w:rsidR="00B34676" w:rsidRPr="000C5EA4" w:rsidRDefault="00B34676" w:rsidP="00DF5676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4AA0F8A0" w14:textId="68E9ADA7" w:rsidR="00EE1905" w:rsidRPr="008150EF" w:rsidRDefault="00EE1905" w:rsidP="007C0AE6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32"/>
                <w:szCs w:val="32"/>
              </w:rPr>
            </w:pPr>
            <w:r w:rsidRPr="008150EF">
              <w:rPr>
                <w:rFonts w:ascii="Arial" w:hAnsi="Arial" w:cs="Arial"/>
                <w:sz w:val="32"/>
                <w:szCs w:val="32"/>
              </w:rPr>
              <w:t>B</w:t>
            </w:r>
            <w:r w:rsidR="008B6361" w:rsidRPr="008150EF">
              <w:rPr>
                <w:rFonts w:ascii="Arial" w:hAnsi="Arial" w:cs="Arial"/>
                <w:sz w:val="32"/>
                <w:szCs w:val="32"/>
              </w:rPr>
              <w:t>eing connected to your family, friends and community</w:t>
            </w:r>
            <w:r w:rsidRPr="008150EF">
              <w:rPr>
                <w:rFonts w:ascii="Arial" w:hAnsi="Arial" w:cs="Arial"/>
                <w:sz w:val="32"/>
                <w:szCs w:val="32"/>
              </w:rPr>
              <w:t>.</w:t>
            </w:r>
            <w:r w:rsidR="008B6361" w:rsidRPr="008150EF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64204E44" w14:textId="77777777" w:rsidR="00EE1905" w:rsidRPr="008150EF" w:rsidRDefault="00EE1905" w:rsidP="00A23AF9">
            <w:pPr>
              <w:rPr>
                <w:rFonts w:cs="Arial"/>
                <w:sz w:val="32"/>
                <w:szCs w:val="32"/>
              </w:rPr>
            </w:pPr>
          </w:p>
          <w:p w14:paraId="1DEA360F" w14:textId="77777777" w:rsidR="0073445F" w:rsidRPr="008150EF" w:rsidRDefault="0073445F" w:rsidP="00A23AF9">
            <w:pPr>
              <w:rPr>
                <w:rFonts w:cs="Arial"/>
                <w:sz w:val="32"/>
                <w:szCs w:val="32"/>
              </w:rPr>
            </w:pPr>
          </w:p>
          <w:p w14:paraId="7A353BC7" w14:textId="49868B5D" w:rsidR="00983D63" w:rsidRPr="008150EF" w:rsidRDefault="00F303D1" w:rsidP="007C0AE6">
            <w:pPr>
              <w:pStyle w:val="ListParagraph"/>
              <w:numPr>
                <w:ilvl w:val="0"/>
                <w:numId w:val="20"/>
              </w:numPr>
              <w:rPr>
                <w:rFonts w:cs="Arial"/>
                <w:sz w:val="32"/>
                <w:szCs w:val="32"/>
              </w:rPr>
            </w:pPr>
            <w:r w:rsidRPr="008150EF">
              <w:rPr>
                <w:rFonts w:ascii="Arial" w:hAnsi="Arial" w:cs="Arial"/>
                <w:sz w:val="32"/>
                <w:szCs w:val="32"/>
              </w:rPr>
              <w:t>Being supported in a way to promo</w:t>
            </w:r>
            <w:r w:rsidR="00C5058C" w:rsidRPr="008150EF">
              <w:rPr>
                <w:rFonts w:ascii="Arial" w:hAnsi="Arial" w:cs="Arial"/>
                <w:sz w:val="32"/>
                <w:szCs w:val="32"/>
              </w:rPr>
              <w:t>te</w:t>
            </w:r>
            <w:r w:rsidR="008B6361" w:rsidRPr="008150EF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5058C" w:rsidRPr="008150EF">
              <w:rPr>
                <w:rFonts w:ascii="Arial" w:hAnsi="Arial" w:cs="Arial"/>
                <w:sz w:val="32"/>
                <w:szCs w:val="32"/>
              </w:rPr>
              <w:t xml:space="preserve">your </w:t>
            </w:r>
            <w:r w:rsidR="008B6361" w:rsidRPr="008150EF">
              <w:rPr>
                <w:rFonts w:ascii="Arial" w:hAnsi="Arial" w:cs="Arial"/>
                <w:sz w:val="32"/>
                <w:szCs w:val="32"/>
              </w:rPr>
              <w:t>wellbeing and independence.</w:t>
            </w:r>
          </w:p>
        </w:tc>
      </w:tr>
      <w:tr w:rsidR="00191D77" w:rsidRPr="000C5EA4" w14:paraId="4E4C8626" w14:textId="77777777" w:rsidTr="00300F20">
        <w:tc>
          <w:tcPr>
            <w:tcW w:w="2916" w:type="dxa"/>
          </w:tcPr>
          <w:p w14:paraId="2F554333" w14:textId="6C129C95" w:rsidR="00983D63" w:rsidRPr="000C5EA4" w:rsidRDefault="00983D63" w:rsidP="00191D7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5361BEA" w14:textId="77777777" w:rsidR="00B564FD" w:rsidRDefault="00B564FD" w:rsidP="00191D77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8578BE5" wp14:editId="76C3556E">
                  <wp:extent cx="1616148" cy="1509823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331" cy="151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6E9D08" w14:textId="77777777" w:rsidR="001D5468" w:rsidRDefault="001D5468" w:rsidP="00191D7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1514720" w14:textId="77777777" w:rsidR="001D5468" w:rsidRDefault="001D5468" w:rsidP="00191D7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87F8A8B" w14:textId="75E75FEA" w:rsidR="001D5468" w:rsidRPr="000C5EA4" w:rsidRDefault="001D5468" w:rsidP="00A91E6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1C4EE010" w14:textId="56725B65" w:rsidR="0095467C" w:rsidRPr="000C5EA4" w:rsidRDefault="0073445F" w:rsidP="00A23AF9">
            <w:pPr>
              <w:rPr>
                <w:rFonts w:cs="Arial"/>
                <w:sz w:val="36"/>
                <w:szCs w:val="36"/>
              </w:rPr>
            </w:pPr>
            <w:r w:rsidRPr="008150EF">
              <w:rPr>
                <w:rFonts w:cs="Arial"/>
                <w:b/>
                <w:bCs/>
                <w:sz w:val="40"/>
                <w:szCs w:val="40"/>
              </w:rPr>
              <w:t>2</w:t>
            </w:r>
            <w:r w:rsidR="00B52C06">
              <w:rPr>
                <w:rFonts w:cs="Arial"/>
                <w:b/>
                <w:bCs/>
                <w:sz w:val="40"/>
                <w:szCs w:val="40"/>
              </w:rPr>
              <w:t xml:space="preserve">. </w:t>
            </w:r>
            <w:r w:rsidRPr="008150EF">
              <w:rPr>
                <w:rFonts w:cs="Arial"/>
                <w:b/>
                <w:bCs/>
                <w:sz w:val="40"/>
                <w:szCs w:val="40"/>
              </w:rPr>
              <w:t xml:space="preserve"> </w:t>
            </w:r>
            <w:r w:rsidR="0095467C" w:rsidRPr="008150EF">
              <w:rPr>
                <w:rFonts w:cs="Arial"/>
                <w:b/>
                <w:bCs/>
                <w:sz w:val="40"/>
                <w:szCs w:val="40"/>
              </w:rPr>
              <w:t>Information and advice</w:t>
            </w:r>
            <w:r w:rsidR="0095467C" w:rsidRPr="000C5EA4">
              <w:rPr>
                <w:rFonts w:cs="Arial"/>
                <w:sz w:val="36"/>
                <w:szCs w:val="36"/>
              </w:rPr>
              <w:t xml:space="preserve"> </w:t>
            </w:r>
          </w:p>
          <w:p w14:paraId="2DEF7CFD" w14:textId="77777777" w:rsidR="00235707" w:rsidRPr="000C5EA4" w:rsidRDefault="00235707" w:rsidP="00A23AF9">
            <w:pPr>
              <w:rPr>
                <w:rFonts w:cs="Arial"/>
                <w:sz w:val="32"/>
                <w:szCs w:val="32"/>
              </w:rPr>
            </w:pPr>
          </w:p>
          <w:p w14:paraId="4EE4482F" w14:textId="77777777" w:rsidR="0095467C" w:rsidRPr="000C5EA4" w:rsidRDefault="0095467C" w:rsidP="00A23AF9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0C5EA4">
              <w:rPr>
                <w:rFonts w:cs="Arial"/>
                <w:b/>
                <w:bCs/>
                <w:sz w:val="32"/>
                <w:szCs w:val="32"/>
              </w:rPr>
              <w:t xml:space="preserve">Having the </w:t>
            </w:r>
            <w:proofErr w:type="gramStart"/>
            <w:r w:rsidRPr="000C5EA4">
              <w:rPr>
                <w:rFonts w:cs="Arial"/>
                <w:b/>
                <w:bCs/>
                <w:sz w:val="32"/>
                <w:szCs w:val="32"/>
              </w:rPr>
              <w:t>information</w:t>
            </w:r>
            <w:proofErr w:type="gramEnd"/>
            <w:r w:rsidRPr="000C5EA4">
              <w:rPr>
                <w:rFonts w:cs="Arial"/>
                <w:b/>
                <w:bCs/>
                <w:sz w:val="32"/>
                <w:szCs w:val="32"/>
              </w:rPr>
              <w:t xml:space="preserve"> I need, when I need it. </w:t>
            </w:r>
          </w:p>
          <w:p w14:paraId="1A525FE7" w14:textId="77777777" w:rsidR="0095467C" w:rsidRDefault="0095467C" w:rsidP="00A23AF9">
            <w:pPr>
              <w:rPr>
                <w:rFonts w:cs="Arial"/>
                <w:sz w:val="32"/>
                <w:szCs w:val="32"/>
              </w:rPr>
            </w:pPr>
          </w:p>
          <w:p w14:paraId="0B8DF345" w14:textId="77777777" w:rsidR="00300F20" w:rsidRPr="000C5EA4" w:rsidRDefault="00300F20" w:rsidP="00A23AF9">
            <w:pPr>
              <w:rPr>
                <w:rFonts w:cs="Arial"/>
                <w:sz w:val="32"/>
                <w:szCs w:val="32"/>
              </w:rPr>
            </w:pPr>
          </w:p>
          <w:p w14:paraId="265F0E20" w14:textId="77777777" w:rsidR="00B564FD" w:rsidRPr="008150EF" w:rsidRDefault="00B564FD" w:rsidP="007C0AE6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32"/>
                <w:szCs w:val="32"/>
              </w:rPr>
            </w:pPr>
            <w:r w:rsidRPr="008150EF">
              <w:rPr>
                <w:rFonts w:ascii="Arial" w:hAnsi="Arial" w:cs="Arial"/>
                <w:sz w:val="32"/>
                <w:szCs w:val="32"/>
              </w:rPr>
              <w:t xml:space="preserve">Getting the </w:t>
            </w:r>
            <w:proofErr w:type="gramStart"/>
            <w:r w:rsidRPr="008150EF">
              <w:rPr>
                <w:rFonts w:ascii="Arial" w:hAnsi="Arial" w:cs="Arial"/>
                <w:sz w:val="32"/>
                <w:szCs w:val="32"/>
              </w:rPr>
              <w:t>information</w:t>
            </w:r>
            <w:proofErr w:type="gramEnd"/>
            <w:r w:rsidRPr="008150EF">
              <w:rPr>
                <w:rFonts w:ascii="Arial" w:hAnsi="Arial" w:cs="Arial"/>
                <w:sz w:val="32"/>
                <w:szCs w:val="32"/>
              </w:rPr>
              <w:t xml:space="preserve"> you need to get on with your life is important.</w:t>
            </w:r>
          </w:p>
          <w:p w14:paraId="27ADAAAF" w14:textId="77777777" w:rsidR="00B564FD" w:rsidRPr="008150EF" w:rsidRDefault="00B564FD" w:rsidP="00B564FD">
            <w:pPr>
              <w:rPr>
                <w:rFonts w:cs="Arial"/>
                <w:sz w:val="32"/>
                <w:szCs w:val="32"/>
              </w:rPr>
            </w:pPr>
          </w:p>
          <w:p w14:paraId="2020D383" w14:textId="7629E57C" w:rsidR="00B564FD" w:rsidRPr="008150EF" w:rsidRDefault="00B564FD" w:rsidP="007C0AE6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32"/>
                <w:szCs w:val="32"/>
              </w:rPr>
            </w:pPr>
            <w:r w:rsidRPr="008150EF">
              <w:rPr>
                <w:rFonts w:ascii="Arial" w:hAnsi="Arial" w:cs="Arial"/>
                <w:sz w:val="32"/>
                <w:szCs w:val="32"/>
              </w:rPr>
              <w:t xml:space="preserve">It is also important how we provide you with this information and </w:t>
            </w:r>
            <w:r w:rsidR="001D5468" w:rsidRPr="008150EF">
              <w:rPr>
                <w:rFonts w:ascii="Arial" w:hAnsi="Arial" w:cs="Arial"/>
                <w:sz w:val="32"/>
                <w:szCs w:val="32"/>
              </w:rPr>
              <w:t xml:space="preserve">how we </w:t>
            </w:r>
            <w:r w:rsidRPr="008150EF">
              <w:rPr>
                <w:rFonts w:ascii="Arial" w:hAnsi="Arial" w:cs="Arial"/>
                <w:sz w:val="32"/>
                <w:szCs w:val="32"/>
              </w:rPr>
              <w:t>mak</w:t>
            </w:r>
            <w:r w:rsidR="001D5468" w:rsidRPr="008150EF">
              <w:rPr>
                <w:rFonts w:ascii="Arial" w:hAnsi="Arial" w:cs="Arial"/>
                <w:sz w:val="32"/>
                <w:szCs w:val="32"/>
              </w:rPr>
              <w:t xml:space="preserve">e </w:t>
            </w:r>
            <w:r w:rsidRPr="008150EF">
              <w:rPr>
                <w:rFonts w:ascii="Arial" w:hAnsi="Arial" w:cs="Arial"/>
                <w:sz w:val="32"/>
                <w:szCs w:val="32"/>
              </w:rPr>
              <w:t>it accessible to you.</w:t>
            </w:r>
          </w:p>
          <w:p w14:paraId="0382E60A" w14:textId="77777777" w:rsidR="008150EF" w:rsidRDefault="008150EF" w:rsidP="00A23AF9">
            <w:pPr>
              <w:rPr>
                <w:rFonts w:cs="Arial"/>
                <w:sz w:val="32"/>
                <w:szCs w:val="32"/>
              </w:rPr>
            </w:pPr>
          </w:p>
          <w:p w14:paraId="6FF2BD13" w14:textId="601E4D66" w:rsidR="00300F20" w:rsidRPr="000C5EA4" w:rsidRDefault="00300F20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191D77" w:rsidRPr="000C5EA4" w14:paraId="55CF7821" w14:textId="77777777" w:rsidTr="00300F20">
        <w:tc>
          <w:tcPr>
            <w:tcW w:w="2916" w:type="dxa"/>
          </w:tcPr>
          <w:p w14:paraId="77158127" w14:textId="77777777" w:rsidR="00983D63" w:rsidRDefault="003C2D43" w:rsidP="00191D77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59D00C4" wp14:editId="09F3E83B">
                  <wp:extent cx="1702774" cy="146729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205" cy="1478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3D21DF" w14:textId="02E870BD" w:rsidR="00CB5AA1" w:rsidRPr="000C5EA4" w:rsidRDefault="00CB5AA1" w:rsidP="00191D7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7CACF372" w14:textId="7C291D36" w:rsidR="00D949F4" w:rsidRPr="00A91E6B" w:rsidRDefault="00B52C06" w:rsidP="00A23AF9">
            <w:pPr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b/>
                <w:bCs/>
                <w:sz w:val="40"/>
                <w:szCs w:val="40"/>
              </w:rPr>
              <w:t xml:space="preserve">3. </w:t>
            </w:r>
            <w:r w:rsidR="00582462" w:rsidRPr="00A91E6B">
              <w:rPr>
                <w:rFonts w:cs="Arial"/>
                <w:b/>
                <w:bCs/>
                <w:sz w:val="40"/>
                <w:szCs w:val="40"/>
              </w:rPr>
              <w:t xml:space="preserve"> </w:t>
            </w:r>
            <w:r w:rsidR="00D949F4" w:rsidRPr="00A91E6B">
              <w:rPr>
                <w:rFonts w:cs="Arial"/>
                <w:b/>
                <w:bCs/>
                <w:sz w:val="40"/>
                <w:szCs w:val="40"/>
              </w:rPr>
              <w:t>Active and supportive communities</w:t>
            </w:r>
            <w:r w:rsidR="00D949F4" w:rsidRPr="00A91E6B">
              <w:rPr>
                <w:rFonts w:cs="Arial"/>
                <w:sz w:val="36"/>
                <w:szCs w:val="36"/>
              </w:rPr>
              <w:t xml:space="preserve"> </w:t>
            </w:r>
          </w:p>
          <w:p w14:paraId="43A7DB43" w14:textId="77777777" w:rsidR="00582462" w:rsidRPr="00A91E6B" w:rsidRDefault="00582462" w:rsidP="00A23AF9">
            <w:pPr>
              <w:rPr>
                <w:rFonts w:cs="Arial"/>
                <w:sz w:val="32"/>
                <w:szCs w:val="32"/>
              </w:rPr>
            </w:pPr>
          </w:p>
          <w:p w14:paraId="4DA99C67" w14:textId="1B03B68E" w:rsidR="00D949F4" w:rsidRPr="00A91E6B" w:rsidRDefault="00D949F4" w:rsidP="00A23AF9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A91E6B">
              <w:rPr>
                <w:rFonts w:cs="Arial"/>
                <w:b/>
                <w:bCs/>
                <w:sz w:val="32"/>
                <w:szCs w:val="32"/>
              </w:rPr>
              <w:t>Keeping family, friends an</w:t>
            </w:r>
            <w:r w:rsidR="00AF7C49" w:rsidRPr="00A91E6B">
              <w:rPr>
                <w:rFonts w:cs="Arial"/>
                <w:b/>
                <w:bCs/>
                <w:sz w:val="32"/>
                <w:szCs w:val="32"/>
              </w:rPr>
              <w:t>d</w:t>
            </w:r>
            <w:r w:rsidRPr="00A91E6B">
              <w:rPr>
                <w:rFonts w:cs="Arial"/>
                <w:b/>
                <w:bCs/>
                <w:sz w:val="32"/>
                <w:szCs w:val="32"/>
              </w:rPr>
              <w:t xml:space="preserve"> connections </w:t>
            </w:r>
          </w:p>
          <w:p w14:paraId="3D1A9BB1" w14:textId="77777777" w:rsidR="00D949F4" w:rsidRPr="00A91E6B" w:rsidRDefault="00D949F4" w:rsidP="00A23AF9">
            <w:pPr>
              <w:rPr>
                <w:rFonts w:cs="Arial"/>
                <w:sz w:val="32"/>
                <w:szCs w:val="32"/>
              </w:rPr>
            </w:pPr>
          </w:p>
          <w:p w14:paraId="082AC671" w14:textId="77777777" w:rsidR="00983D63" w:rsidRDefault="00A91E6B" w:rsidP="007C0AE6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32"/>
                <w:szCs w:val="32"/>
              </w:rPr>
            </w:pPr>
            <w:r w:rsidRPr="00A91E6B">
              <w:rPr>
                <w:rFonts w:ascii="Arial" w:hAnsi="Arial" w:cs="Arial"/>
                <w:sz w:val="32"/>
                <w:szCs w:val="32"/>
              </w:rPr>
              <w:t>Creating</w:t>
            </w:r>
            <w:r w:rsidR="00952480" w:rsidRPr="00A91E6B">
              <w:rPr>
                <w:rFonts w:ascii="Arial" w:hAnsi="Arial" w:cs="Arial"/>
                <w:sz w:val="32"/>
                <w:szCs w:val="32"/>
              </w:rPr>
              <w:t xml:space="preserve"> opportunities so you can do the things that matter to you and connect you to your community.</w:t>
            </w:r>
          </w:p>
          <w:p w14:paraId="1F493052" w14:textId="7479E9D1" w:rsidR="00300F20" w:rsidRPr="00A91E6B" w:rsidRDefault="00300F20" w:rsidP="00300F20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91D77" w:rsidRPr="000C5EA4" w14:paraId="40F0CA48" w14:textId="77777777" w:rsidTr="00300F20">
        <w:tc>
          <w:tcPr>
            <w:tcW w:w="2916" w:type="dxa"/>
          </w:tcPr>
          <w:p w14:paraId="3D3AB188" w14:textId="77777777" w:rsidR="00983D63" w:rsidRDefault="00FF672C" w:rsidP="00AF7C49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5B89257" wp14:editId="6DCEBAE1">
                  <wp:extent cx="1593381" cy="1704340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036" cy="17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A43675" w14:textId="77777777" w:rsidR="00CB5AA1" w:rsidRDefault="00CB5AA1" w:rsidP="00AF7C4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D2891C9" w14:textId="77777777" w:rsidR="00CB5AA1" w:rsidRDefault="00CB5AA1" w:rsidP="00AF7C4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F3CDBB9" w14:textId="025EA3E6" w:rsidR="00562517" w:rsidRPr="000C5EA4" w:rsidRDefault="00562517" w:rsidP="00AF7C49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003E4F4E" w14:textId="77777777" w:rsidR="00B52C06" w:rsidRDefault="00AF7C49" w:rsidP="00A23AF9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2872D7">
              <w:rPr>
                <w:rFonts w:cs="Arial"/>
                <w:b/>
                <w:bCs/>
                <w:sz w:val="40"/>
                <w:szCs w:val="40"/>
              </w:rPr>
              <w:t>4</w:t>
            </w:r>
            <w:r w:rsidR="00B52C06">
              <w:rPr>
                <w:rFonts w:cs="Arial"/>
                <w:b/>
                <w:bCs/>
                <w:sz w:val="40"/>
                <w:szCs w:val="40"/>
              </w:rPr>
              <w:t xml:space="preserve">. </w:t>
            </w:r>
            <w:r w:rsidRPr="002872D7">
              <w:rPr>
                <w:rFonts w:cs="Arial"/>
                <w:b/>
                <w:bCs/>
                <w:sz w:val="40"/>
                <w:szCs w:val="40"/>
              </w:rPr>
              <w:t xml:space="preserve"> </w:t>
            </w:r>
            <w:r w:rsidR="00AA12C3" w:rsidRPr="002872D7">
              <w:rPr>
                <w:rFonts w:cs="Arial"/>
                <w:b/>
                <w:bCs/>
                <w:sz w:val="40"/>
                <w:szCs w:val="40"/>
              </w:rPr>
              <w:t>Flexible and integrated care and</w:t>
            </w:r>
          </w:p>
          <w:p w14:paraId="5D6020DA" w14:textId="2D28F799" w:rsidR="00AA12C3" w:rsidRPr="002872D7" w:rsidRDefault="00B52C06" w:rsidP="00A23AF9">
            <w:pPr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b/>
                <w:bCs/>
                <w:sz w:val="40"/>
                <w:szCs w:val="40"/>
              </w:rPr>
              <w:t xml:space="preserve">   </w:t>
            </w:r>
            <w:r w:rsidR="00AA12C3" w:rsidRPr="002872D7">
              <w:rPr>
                <w:rFonts w:cs="Arial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cs="Arial"/>
                <w:b/>
                <w:bCs/>
                <w:sz w:val="40"/>
                <w:szCs w:val="40"/>
              </w:rPr>
              <w:t xml:space="preserve"> </w:t>
            </w:r>
            <w:r w:rsidR="00AA12C3" w:rsidRPr="002872D7">
              <w:rPr>
                <w:rFonts w:cs="Arial"/>
                <w:b/>
                <w:bCs/>
                <w:sz w:val="40"/>
                <w:szCs w:val="40"/>
              </w:rPr>
              <w:t>support</w:t>
            </w:r>
            <w:r w:rsidR="00AA12C3" w:rsidRPr="002872D7">
              <w:rPr>
                <w:rFonts w:cs="Arial"/>
                <w:sz w:val="40"/>
                <w:szCs w:val="40"/>
              </w:rPr>
              <w:t xml:space="preserve"> </w:t>
            </w:r>
          </w:p>
          <w:p w14:paraId="438617B8" w14:textId="77777777" w:rsidR="00AF7C49" w:rsidRPr="002872D7" w:rsidRDefault="00AF7C49" w:rsidP="00A23AF9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64859AE8" w14:textId="787F37A1" w:rsidR="00AA12C3" w:rsidRPr="002872D7" w:rsidRDefault="00AA12C3" w:rsidP="00A23AF9">
            <w:pPr>
              <w:rPr>
                <w:rFonts w:cs="Arial"/>
                <w:sz w:val="32"/>
                <w:szCs w:val="32"/>
              </w:rPr>
            </w:pPr>
            <w:r w:rsidRPr="002872D7">
              <w:rPr>
                <w:rFonts w:cs="Arial"/>
                <w:b/>
                <w:bCs/>
                <w:sz w:val="32"/>
                <w:szCs w:val="32"/>
              </w:rPr>
              <w:t>My support, my own way</w:t>
            </w:r>
            <w:r w:rsidRPr="002872D7">
              <w:rPr>
                <w:rFonts w:cs="Arial"/>
                <w:sz w:val="32"/>
                <w:szCs w:val="32"/>
              </w:rPr>
              <w:t xml:space="preserve"> </w:t>
            </w:r>
          </w:p>
          <w:p w14:paraId="03277E67" w14:textId="77777777" w:rsidR="00AA12C3" w:rsidRPr="002872D7" w:rsidRDefault="00AA12C3" w:rsidP="00A23AF9">
            <w:pPr>
              <w:rPr>
                <w:rFonts w:cs="Arial"/>
                <w:sz w:val="32"/>
                <w:szCs w:val="32"/>
              </w:rPr>
            </w:pPr>
          </w:p>
          <w:p w14:paraId="534B9D4F" w14:textId="24945B23" w:rsidR="00227E69" w:rsidRPr="002872D7" w:rsidRDefault="00123750" w:rsidP="007C0AE6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32"/>
                <w:szCs w:val="32"/>
              </w:rPr>
            </w:pPr>
            <w:r w:rsidRPr="002872D7">
              <w:rPr>
                <w:rFonts w:ascii="Arial" w:hAnsi="Arial" w:cs="Arial"/>
                <w:sz w:val="32"/>
                <w:szCs w:val="32"/>
              </w:rPr>
              <w:t>H</w:t>
            </w:r>
            <w:r w:rsidR="00AA12C3" w:rsidRPr="002872D7">
              <w:rPr>
                <w:rFonts w:ascii="Arial" w:hAnsi="Arial" w:cs="Arial"/>
                <w:sz w:val="32"/>
                <w:szCs w:val="32"/>
              </w:rPr>
              <w:t>aving choice and control over your care and support</w:t>
            </w:r>
            <w:r w:rsidR="00227E69" w:rsidRPr="002872D7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5AB0797" w14:textId="77777777" w:rsidR="004B3096" w:rsidRPr="002872D7" w:rsidRDefault="004B3096" w:rsidP="00A23AF9">
            <w:pPr>
              <w:rPr>
                <w:rFonts w:cs="Arial"/>
                <w:sz w:val="32"/>
                <w:szCs w:val="32"/>
              </w:rPr>
            </w:pPr>
          </w:p>
          <w:p w14:paraId="2CC5F265" w14:textId="3BC1787F" w:rsidR="00983D63" w:rsidRPr="002872D7" w:rsidRDefault="00983D63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191D77" w:rsidRPr="000C5EA4" w14:paraId="55B1DFD0" w14:textId="77777777" w:rsidTr="00300F20">
        <w:tc>
          <w:tcPr>
            <w:tcW w:w="2916" w:type="dxa"/>
          </w:tcPr>
          <w:p w14:paraId="708D11D5" w14:textId="14F96464" w:rsidR="00562517" w:rsidRPr="000C5EA4" w:rsidRDefault="00266760" w:rsidP="00300F20">
            <w:pPr>
              <w:jc w:val="center"/>
              <w:rPr>
                <w:rFonts w:cs="Arial"/>
                <w:sz w:val="32"/>
                <w:szCs w:val="32"/>
              </w:rPr>
            </w:pPr>
            <w:r w:rsidRPr="00266760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1C2FA5A" wp14:editId="4541CCE4">
                  <wp:extent cx="1638886" cy="1413965"/>
                  <wp:effectExtent l="0" t="0" r="0" b="0"/>
                  <wp:docPr id="4385481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739" cy="142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6" w:type="dxa"/>
          </w:tcPr>
          <w:p w14:paraId="5803B2E2" w14:textId="77777777" w:rsidR="00562517" w:rsidRPr="002872D7" w:rsidRDefault="00562517" w:rsidP="00A23AF9">
            <w:pPr>
              <w:rPr>
                <w:rFonts w:cs="Arial"/>
                <w:sz w:val="32"/>
                <w:szCs w:val="32"/>
              </w:rPr>
            </w:pPr>
          </w:p>
          <w:p w14:paraId="6EF204DF" w14:textId="131DBE7F" w:rsidR="00983D63" w:rsidRPr="002872D7" w:rsidRDefault="002872D7" w:rsidP="007C0AE6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32"/>
                <w:szCs w:val="32"/>
              </w:rPr>
            </w:pPr>
            <w:r w:rsidRPr="002872D7">
              <w:rPr>
                <w:rFonts w:ascii="Arial" w:hAnsi="Arial" w:cs="Arial"/>
                <w:sz w:val="32"/>
                <w:szCs w:val="32"/>
              </w:rPr>
              <w:t>I</w:t>
            </w:r>
            <w:r w:rsidR="002135AE" w:rsidRPr="002872D7">
              <w:rPr>
                <w:rFonts w:ascii="Arial" w:hAnsi="Arial" w:cs="Arial"/>
                <w:sz w:val="32"/>
                <w:szCs w:val="32"/>
              </w:rPr>
              <w:t>nvolv</w:t>
            </w:r>
            <w:r w:rsidRPr="002872D7">
              <w:rPr>
                <w:rFonts w:ascii="Arial" w:hAnsi="Arial" w:cs="Arial"/>
                <w:sz w:val="32"/>
                <w:szCs w:val="32"/>
              </w:rPr>
              <w:t>ing</w:t>
            </w:r>
            <w:r w:rsidR="00057CD1" w:rsidRPr="002872D7">
              <w:rPr>
                <w:rFonts w:ascii="Arial" w:hAnsi="Arial" w:cs="Arial"/>
                <w:sz w:val="32"/>
                <w:szCs w:val="32"/>
              </w:rPr>
              <w:t xml:space="preserve"> you in</w:t>
            </w:r>
            <w:r w:rsidR="00270196" w:rsidRPr="002872D7">
              <w:rPr>
                <w:rFonts w:ascii="Arial" w:hAnsi="Arial" w:cs="Arial"/>
                <w:sz w:val="32"/>
                <w:szCs w:val="32"/>
              </w:rPr>
              <w:t xml:space="preserve"> all your support</w:t>
            </w:r>
            <w:r w:rsidR="001D7E2D" w:rsidRPr="002872D7">
              <w:rPr>
                <w:rFonts w:ascii="Arial" w:hAnsi="Arial" w:cs="Arial"/>
                <w:sz w:val="32"/>
                <w:szCs w:val="32"/>
              </w:rPr>
              <w:t xml:space="preserve"> planning</w:t>
            </w:r>
            <w:r w:rsidR="00F66E02" w:rsidRPr="002872D7">
              <w:rPr>
                <w:rFonts w:ascii="Arial" w:hAnsi="Arial" w:cs="Arial"/>
                <w:sz w:val="32"/>
                <w:szCs w:val="32"/>
              </w:rPr>
              <w:t xml:space="preserve"> to make sure</w:t>
            </w:r>
            <w:r w:rsidR="009D5C78" w:rsidRPr="002872D7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057CD1" w:rsidRPr="002872D7">
              <w:rPr>
                <w:rFonts w:ascii="Arial" w:hAnsi="Arial" w:cs="Arial"/>
                <w:sz w:val="32"/>
                <w:szCs w:val="32"/>
              </w:rPr>
              <w:t>your support works for you.</w:t>
            </w:r>
          </w:p>
        </w:tc>
      </w:tr>
      <w:tr w:rsidR="00191D77" w:rsidRPr="000C5EA4" w14:paraId="10077B31" w14:textId="77777777" w:rsidTr="00300F20">
        <w:tc>
          <w:tcPr>
            <w:tcW w:w="2916" w:type="dxa"/>
          </w:tcPr>
          <w:p w14:paraId="27665071" w14:textId="77777777" w:rsidR="00983D63" w:rsidRDefault="00FB786E" w:rsidP="00AF7C49">
            <w:pPr>
              <w:jc w:val="center"/>
              <w:rPr>
                <w:rFonts w:cs="Arial"/>
                <w:sz w:val="32"/>
                <w:szCs w:val="32"/>
              </w:rPr>
            </w:pPr>
            <w:r w:rsidRPr="00FB786E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671B53BF" wp14:editId="3CDA277F">
                  <wp:extent cx="1709224" cy="1735660"/>
                  <wp:effectExtent l="0" t="0" r="5715" b="0"/>
                  <wp:docPr id="7371234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917" cy="174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411B2" w14:textId="0CAAED2A" w:rsidR="00CB03CB" w:rsidRPr="000C5EA4" w:rsidRDefault="00CB03CB" w:rsidP="00300F20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7F2552B8" w14:textId="108C5421" w:rsidR="00BA411C" w:rsidRPr="000C5EA4" w:rsidRDefault="004A7047" w:rsidP="00A23AF9">
            <w:pPr>
              <w:rPr>
                <w:rFonts w:cs="Arial"/>
                <w:sz w:val="32"/>
                <w:szCs w:val="32"/>
              </w:rPr>
            </w:pPr>
            <w:r w:rsidRPr="002872D7">
              <w:rPr>
                <w:rFonts w:cs="Arial"/>
                <w:b/>
                <w:bCs/>
                <w:sz w:val="40"/>
                <w:szCs w:val="40"/>
              </w:rPr>
              <w:t>5</w:t>
            </w:r>
            <w:r w:rsidR="00B52C06">
              <w:rPr>
                <w:rFonts w:cs="Arial"/>
                <w:b/>
                <w:bCs/>
                <w:sz w:val="40"/>
                <w:szCs w:val="40"/>
              </w:rPr>
              <w:t xml:space="preserve">. </w:t>
            </w:r>
            <w:r w:rsidRPr="002872D7">
              <w:rPr>
                <w:rFonts w:cs="Arial"/>
                <w:b/>
                <w:bCs/>
                <w:sz w:val="40"/>
                <w:szCs w:val="40"/>
              </w:rPr>
              <w:t xml:space="preserve"> </w:t>
            </w:r>
            <w:r w:rsidR="00BA411C" w:rsidRPr="002872D7">
              <w:rPr>
                <w:rFonts w:cs="Arial"/>
                <w:b/>
                <w:bCs/>
                <w:sz w:val="40"/>
                <w:szCs w:val="40"/>
              </w:rPr>
              <w:t xml:space="preserve">When things need to </w:t>
            </w:r>
            <w:r w:rsidR="00AF7CD0" w:rsidRPr="002872D7">
              <w:rPr>
                <w:rFonts w:cs="Arial"/>
                <w:b/>
                <w:bCs/>
                <w:sz w:val="40"/>
                <w:szCs w:val="40"/>
              </w:rPr>
              <w:t>change</w:t>
            </w:r>
            <w:r w:rsidR="00AF7CD0" w:rsidRPr="000C5EA4">
              <w:rPr>
                <w:rFonts w:cs="Arial"/>
                <w:b/>
                <w:bCs/>
                <w:sz w:val="36"/>
                <w:szCs w:val="36"/>
              </w:rPr>
              <w:t>.</w:t>
            </w:r>
            <w:r w:rsidR="00BA411C" w:rsidRPr="000C5EA4">
              <w:rPr>
                <w:rFonts w:cs="Arial"/>
                <w:sz w:val="36"/>
                <w:szCs w:val="36"/>
              </w:rPr>
              <w:t xml:space="preserve"> </w:t>
            </w:r>
          </w:p>
          <w:p w14:paraId="10508A5B" w14:textId="77777777" w:rsidR="004A7047" w:rsidRPr="000C5EA4" w:rsidRDefault="004A7047" w:rsidP="00A23AF9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104FB1B2" w14:textId="1DE25E83" w:rsidR="00BA411C" w:rsidRPr="000C5EA4" w:rsidRDefault="00BA411C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b/>
                <w:bCs/>
                <w:sz w:val="32"/>
                <w:szCs w:val="32"/>
              </w:rPr>
              <w:t>Staying in control</w:t>
            </w:r>
            <w:r w:rsidRPr="000C5EA4">
              <w:rPr>
                <w:rFonts w:cs="Arial"/>
                <w:sz w:val="32"/>
                <w:szCs w:val="32"/>
              </w:rPr>
              <w:t xml:space="preserve"> </w:t>
            </w:r>
          </w:p>
          <w:p w14:paraId="05631E4B" w14:textId="77777777" w:rsidR="00BA411C" w:rsidRPr="000C5EA4" w:rsidRDefault="00BA411C" w:rsidP="00A23AF9">
            <w:pPr>
              <w:rPr>
                <w:rFonts w:cs="Arial"/>
                <w:sz w:val="32"/>
                <w:szCs w:val="32"/>
              </w:rPr>
            </w:pPr>
          </w:p>
          <w:p w14:paraId="7F87990D" w14:textId="22496B42" w:rsidR="00983D63" w:rsidRPr="000C5EA4" w:rsidRDefault="00983D63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4A7047" w:rsidRPr="000C5EA4" w14:paraId="757B3BA2" w14:textId="77777777" w:rsidTr="00300F20">
        <w:tc>
          <w:tcPr>
            <w:tcW w:w="2916" w:type="dxa"/>
          </w:tcPr>
          <w:p w14:paraId="6CA72DF5" w14:textId="77777777" w:rsidR="004A7047" w:rsidRDefault="000825C3" w:rsidP="00AF7C49">
            <w:pPr>
              <w:jc w:val="center"/>
              <w:rPr>
                <w:rFonts w:cs="Arial"/>
                <w:sz w:val="32"/>
                <w:szCs w:val="32"/>
              </w:rPr>
            </w:pPr>
            <w:r w:rsidRPr="000825C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4D23DA4" wp14:editId="691ECB54">
                  <wp:extent cx="1561465" cy="1631950"/>
                  <wp:effectExtent l="0" t="0" r="635" b="6350"/>
                  <wp:docPr id="6969548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BC0A8" w14:textId="77777777" w:rsidR="00AC6EAC" w:rsidRDefault="00AC6EAC" w:rsidP="00AF7C4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EABCB90" w14:textId="77777777" w:rsidR="00300F20" w:rsidRDefault="00300F20" w:rsidP="00300F20">
            <w:pPr>
              <w:rPr>
                <w:rFonts w:cs="Arial"/>
                <w:sz w:val="32"/>
                <w:szCs w:val="32"/>
              </w:rPr>
            </w:pPr>
          </w:p>
          <w:p w14:paraId="48DAF5C8" w14:textId="77777777" w:rsidR="00C970FB" w:rsidRDefault="00C970FB" w:rsidP="00300F20">
            <w:pPr>
              <w:rPr>
                <w:rFonts w:cs="Arial"/>
                <w:sz w:val="32"/>
                <w:szCs w:val="32"/>
              </w:rPr>
            </w:pPr>
          </w:p>
          <w:p w14:paraId="55409403" w14:textId="5D6B4755" w:rsidR="00CB03CB" w:rsidRPr="000C5EA4" w:rsidRDefault="00CB03CB" w:rsidP="00AF7C49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3795EC03" w14:textId="3D3A0E96" w:rsidR="000969FC" w:rsidRPr="00F651CB" w:rsidRDefault="00562517" w:rsidP="007C0AE6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32"/>
                <w:szCs w:val="32"/>
              </w:rPr>
            </w:pPr>
            <w:r w:rsidRPr="00F651CB">
              <w:rPr>
                <w:rFonts w:ascii="Arial" w:hAnsi="Arial" w:cs="Arial"/>
                <w:sz w:val="32"/>
                <w:szCs w:val="32"/>
              </w:rPr>
              <w:t>G</w:t>
            </w:r>
            <w:r w:rsidR="004B306F" w:rsidRPr="00F651CB">
              <w:rPr>
                <w:rFonts w:ascii="Arial" w:hAnsi="Arial" w:cs="Arial"/>
                <w:sz w:val="32"/>
                <w:szCs w:val="32"/>
              </w:rPr>
              <w:t xml:space="preserve">etting the </w:t>
            </w:r>
            <w:proofErr w:type="gramStart"/>
            <w:r w:rsidR="004B306F" w:rsidRPr="00F651CB">
              <w:rPr>
                <w:rFonts w:ascii="Arial" w:hAnsi="Arial" w:cs="Arial"/>
                <w:sz w:val="32"/>
                <w:szCs w:val="32"/>
              </w:rPr>
              <w:t>support</w:t>
            </w:r>
            <w:proofErr w:type="gramEnd"/>
            <w:r w:rsidR="004B306F" w:rsidRPr="00F651CB">
              <w:rPr>
                <w:rFonts w:ascii="Arial" w:hAnsi="Arial" w:cs="Arial"/>
                <w:sz w:val="32"/>
                <w:szCs w:val="32"/>
              </w:rPr>
              <w:t xml:space="preserve"> you need to plan for important changes in your life.</w:t>
            </w:r>
            <w:r w:rsidR="002334C2" w:rsidRPr="00F651C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FFD471B" w14:textId="77777777" w:rsidR="000969FC" w:rsidRPr="00F651CB" w:rsidRDefault="000969FC" w:rsidP="00A23AF9">
            <w:pPr>
              <w:rPr>
                <w:rFonts w:cs="Arial"/>
                <w:sz w:val="32"/>
                <w:szCs w:val="32"/>
              </w:rPr>
            </w:pPr>
          </w:p>
          <w:p w14:paraId="75930118" w14:textId="77777777" w:rsidR="00AC6EAC" w:rsidRPr="00F651CB" w:rsidRDefault="00AC6EAC" w:rsidP="00A23AF9">
            <w:pPr>
              <w:rPr>
                <w:rFonts w:cs="Arial"/>
                <w:sz w:val="32"/>
                <w:szCs w:val="32"/>
              </w:rPr>
            </w:pPr>
          </w:p>
          <w:p w14:paraId="297B2D07" w14:textId="521B0017" w:rsidR="004A7047" w:rsidRPr="002872D7" w:rsidRDefault="00F651CB" w:rsidP="007C0AE6">
            <w:pPr>
              <w:pStyle w:val="ListParagraph"/>
              <w:numPr>
                <w:ilvl w:val="0"/>
                <w:numId w:val="22"/>
              </w:numPr>
              <w:rPr>
                <w:rFonts w:cs="Arial"/>
                <w:sz w:val="36"/>
                <w:szCs w:val="36"/>
              </w:rPr>
            </w:pPr>
            <w:r w:rsidRPr="00F651CB">
              <w:rPr>
                <w:rFonts w:ascii="Arial" w:hAnsi="Arial" w:cs="Arial"/>
                <w:sz w:val="32"/>
                <w:szCs w:val="32"/>
              </w:rPr>
              <w:t>S</w:t>
            </w:r>
            <w:r w:rsidR="001B70DE" w:rsidRPr="00F651CB">
              <w:rPr>
                <w:rFonts w:ascii="Arial" w:hAnsi="Arial" w:cs="Arial"/>
                <w:sz w:val="32"/>
                <w:szCs w:val="32"/>
              </w:rPr>
              <w:t>upporting you before, during and after big changes.</w:t>
            </w:r>
          </w:p>
        </w:tc>
      </w:tr>
      <w:tr w:rsidR="00191D77" w:rsidRPr="000C5EA4" w14:paraId="2666010D" w14:textId="77777777" w:rsidTr="00300F20">
        <w:tc>
          <w:tcPr>
            <w:tcW w:w="2916" w:type="dxa"/>
          </w:tcPr>
          <w:p w14:paraId="5CF9E580" w14:textId="4CA7CA76" w:rsidR="00CB03CB" w:rsidRDefault="001F5BA1" w:rsidP="00300F20">
            <w:pPr>
              <w:jc w:val="center"/>
              <w:rPr>
                <w:rFonts w:cs="Arial"/>
                <w:sz w:val="32"/>
                <w:szCs w:val="32"/>
              </w:rPr>
            </w:pPr>
            <w:r w:rsidRPr="001F5BA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249DB13" wp14:editId="7C368D61">
                  <wp:extent cx="1287145" cy="1934210"/>
                  <wp:effectExtent l="0" t="0" r="8255" b="8890"/>
                  <wp:docPr id="14431343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49082D" w14:textId="77777777" w:rsidR="00300F20" w:rsidRDefault="00300F20" w:rsidP="00300F2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17A0F74" w14:textId="53DAC716" w:rsidR="00CB03CB" w:rsidRPr="000C5EA4" w:rsidRDefault="00CB03CB" w:rsidP="0041164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3E2D5005" w14:textId="030CB61E" w:rsidR="003B001D" w:rsidRPr="00B52C06" w:rsidRDefault="00B52C06" w:rsidP="00A23AF9">
            <w:pPr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b/>
                <w:bCs/>
                <w:sz w:val="40"/>
                <w:szCs w:val="40"/>
              </w:rPr>
              <w:t xml:space="preserve">6. </w:t>
            </w:r>
            <w:r w:rsidR="003B001D" w:rsidRPr="00B52C06">
              <w:rPr>
                <w:rFonts w:cs="Arial"/>
                <w:b/>
                <w:bCs/>
                <w:sz w:val="40"/>
                <w:szCs w:val="40"/>
              </w:rPr>
              <w:t>Workforce</w:t>
            </w:r>
            <w:r w:rsidR="00AC6EAC" w:rsidRPr="00B52C06">
              <w:rPr>
                <w:rFonts w:cs="Arial"/>
                <w:b/>
                <w:bCs/>
                <w:sz w:val="40"/>
                <w:szCs w:val="40"/>
              </w:rPr>
              <w:t xml:space="preserve"> - staff</w:t>
            </w:r>
            <w:r w:rsidR="003B001D" w:rsidRPr="00B52C06">
              <w:rPr>
                <w:rFonts w:cs="Arial"/>
                <w:sz w:val="36"/>
                <w:szCs w:val="36"/>
              </w:rPr>
              <w:t xml:space="preserve"> </w:t>
            </w:r>
          </w:p>
          <w:p w14:paraId="4D4CE5E3" w14:textId="77777777" w:rsidR="001B70DE" w:rsidRPr="000C5EA4" w:rsidRDefault="001B70DE" w:rsidP="00A23AF9">
            <w:pPr>
              <w:rPr>
                <w:rFonts w:cs="Arial"/>
                <w:sz w:val="32"/>
                <w:szCs w:val="32"/>
              </w:rPr>
            </w:pPr>
          </w:p>
          <w:p w14:paraId="03C6F121" w14:textId="77777777" w:rsidR="003B001D" w:rsidRPr="000C5EA4" w:rsidRDefault="003B001D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b/>
                <w:bCs/>
                <w:sz w:val="32"/>
                <w:szCs w:val="32"/>
              </w:rPr>
              <w:t>The people who support me</w:t>
            </w:r>
            <w:r w:rsidRPr="000C5EA4">
              <w:rPr>
                <w:rFonts w:cs="Arial"/>
                <w:sz w:val="32"/>
                <w:szCs w:val="32"/>
              </w:rPr>
              <w:t xml:space="preserve"> </w:t>
            </w:r>
          </w:p>
          <w:p w14:paraId="33D85FE8" w14:textId="77777777" w:rsidR="003B001D" w:rsidRPr="000C5EA4" w:rsidRDefault="003B001D" w:rsidP="00A23AF9">
            <w:pPr>
              <w:rPr>
                <w:rFonts w:cs="Arial"/>
                <w:sz w:val="32"/>
                <w:szCs w:val="32"/>
              </w:rPr>
            </w:pPr>
          </w:p>
          <w:p w14:paraId="02AF9EA6" w14:textId="75F8355A" w:rsidR="00AA12C3" w:rsidRPr="000C5EA4" w:rsidRDefault="00AA12C3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1B70DE" w:rsidRPr="000C5EA4" w14:paraId="3847C571" w14:textId="77777777" w:rsidTr="00300F20">
        <w:tc>
          <w:tcPr>
            <w:tcW w:w="2916" w:type="dxa"/>
          </w:tcPr>
          <w:p w14:paraId="0C46F51A" w14:textId="1F794EAC" w:rsidR="001B70DE" w:rsidRPr="000C5EA4" w:rsidRDefault="00D31537" w:rsidP="00A524BE">
            <w:pPr>
              <w:jc w:val="center"/>
              <w:rPr>
                <w:rFonts w:cs="Arial"/>
                <w:sz w:val="32"/>
                <w:szCs w:val="32"/>
              </w:rPr>
            </w:pPr>
            <w:r w:rsidRPr="00D31537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0C230ED" wp14:editId="63C65EFA">
                  <wp:extent cx="1350157" cy="1416713"/>
                  <wp:effectExtent l="0" t="0" r="2540" b="0"/>
                  <wp:docPr id="100962230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849" cy="142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6" w:type="dxa"/>
          </w:tcPr>
          <w:p w14:paraId="6117C856" w14:textId="5F592F64" w:rsidR="00764B7A" w:rsidRPr="0038263B" w:rsidRDefault="0038263B" w:rsidP="007C0AE6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32"/>
                <w:szCs w:val="32"/>
              </w:rPr>
            </w:pPr>
            <w:r w:rsidRPr="0038263B">
              <w:rPr>
                <w:rFonts w:ascii="Arial" w:hAnsi="Arial" w:cs="Arial"/>
                <w:sz w:val="32"/>
                <w:szCs w:val="32"/>
              </w:rPr>
              <w:t>B</w:t>
            </w:r>
            <w:r w:rsidR="000A0753" w:rsidRPr="0038263B">
              <w:rPr>
                <w:rFonts w:ascii="Arial" w:hAnsi="Arial" w:cs="Arial"/>
                <w:sz w:val="32"/>
                <w:szCs w:val="32"/>
              </w:rPr>
              <w:t>eing supported by people who see you as an individual, with strengths</w:t>
            </w:r>
            <w:r w:rsidR="00F07263" w:rsidRPr="0038263B"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="000A0753" w:rsidRPr="0038263B">
              <w:rPr>
                <w:rFonts w:ascii="Arial" w:hAnsi="Arial" w:cs="Arial"/>
                <w:sz w:val="32"/>
                <w:szCs w:val="32"/>
              </w:rPr>
              <w:t>abilities</w:t>
            </w:r>
            <w:r w:rsidR="00F07263" w:rsidRPr="0038263B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4C5AC22E" w14:textId="77777777" w:rsidR="00764B7A" w:rsidRPr="0038263B" w:rsidRDefault="00764B7A" w:rsidP="00A23AF9">
            <w:pPr>
              <w:rPr>
                <w:rFonts w:cs="Arial"/>
                <w:sz w:val="32"/>
                <w:szCs w:val="32"/>
              </w:rPr>
            </w:pPr>
          </w:p>
          <w:p w14:paraId="506068B7" w14:textId="77777777" w:rsidR="00CB03CB" w:rsidRPr="0038263B" w:rsidRDefault="00CB03CB" w:rsidP="00A23AF9">
            <w:pPr>
              <w:rPr>
                <w:rFonts w:cs="Arial"/>
                <w:sz w:val="32"/>
                <w:szCs w:val="32"/>
              </w:rPr>
            </w:pPr>
          </w:p>
          <w:p w14:paraId="19359953" w14:textId="0BD8EDC4" w:rsidR="001B70DE" w:rsidRPr="0038263B" w:rsidRDefault="0038263B" w:rsidP="007C0AE6">
            <w:pPr>
              <w:pStyle w:val="ListParagraph"/>
              <w:numPr>
                <w:ilvl w:val="0"/>
                <w:numId w:val="23"/>
              </w:numPr>
              <w:rPr>
                <w:rFonts w:cs="Arial"/>
                <w:sz w:val="36"/>
                <w:szCs w:val="36"/>
              </w:rPr>
            </w:pPr>
            <w:r w:rsidRPr="0038263B">
              <w:rPr>
                <w:rFonts w:ascii="Arial" w:hAnsi="Arial" w:cs="Arial"/>
                <w:sz w:val="32"/>
                <w:szCs w:val="32"/>
              </w:rPr>
              <w:t>How</w:t>
            </w:r>
            <w:r w:rsidR="00AF7CD0" w:rsidRPr="0038263B">
              <w:rPr>
                <w:rFonts w:ascii="Arial" w:hAnsi="Arial" w:cs="Arial"/>
                <w:sz w:val="32"/>
                <w:szCs w:val="32"/>
              </w:rPr>
              <w:t xml:space="preserve"> we should </w:t>
            </w:r>
            <w:r w:rsidR="00A524BE" w:rsidRPr="0038263B">
              <w:rPr>
                <w:rFonts w:ascii="Arial" w:hAnsi="Arial" w:cs="Arial"/>
                <w:sz w:val="32"/>
                <w:szCs w:val="32"/>
              </w:rPr>
              <w:t>think about</w:t>
            </w:r>
            <w:r w:rsidR="00AF7CD0" w:rsidRPr="0038263B">
              <w:rPr>
                <w:rFonts w:ascii="Arial" w:hAnsi="Arial" w:cs="Arial"/>
                <w:sz w:val="32"/>
                <w:szCs w:val="32"/>
              </w:rPr>
              <w:t xml:space="preserve"> the things that matter to you.</w:t>
            </w:r>
          </w:p>
        </w:tc>
      </w:tr>
    </w:tbl>
    <w:p w14:paraId="44E5F197" w14:textId="77777777" w:rsidR="00AA12C3" w:rsidRDefault="00AA12C3" w:rsidP="00A23AF9">
      <w:pPr>
        <w:rPr>
          <w:rFonts w:cs="Arial"/>
          <w:sz w:val="32"/>
          <w:szCs w:val="32"/>
        </w:rPr>
      </w:pPr>
    </w:p>
    <w:p w14:paraId="09D4539A" w14:textId="7E9B5DF7" w:rsidR="00CB03CB" w:rsidRDefault="004B0E35" w:rsidP="004B0E35">
      <w:pPr>
        <w:tabs>
          <w:tab w:val="left" w:pos="3307"/>
        </w:tabs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ab/>
      </w:r>
    </w:p>
    <w:p w14:paraId="75EE3651" w14:textId="77777777" w:rsidR="004B0E35" w:rsidRDefault="004B0E35" w:rsidP="004B0E35">
      <w:pPr>
        <w:tabs>
          <w:tab w:val="left" w:pos="3307"/>
        </w:tabs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7876"/>
      </w:tblGrid>
      <w:tr w:rsidR="004B0E35" w:rsidRPr="000C5EA4" w14:paraId="216A9C11" w14:textId="77777777" w:rsidTr="00020038">
        <w:tc>
          <w:tcPr>
            <w:tcW w:w="2886" w:type="dxa"/>
          </w:tcPr>
          <w:p w14:paraId="6BE26A1C" w14:textId="77777777" w:rsidR="004B0E35" w:rsidRDefault="004B0E35" w:rsidP="00020038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11F1F3E6" wp14:editId="0A26691E">
                  <wp:extent cx="1695157" cy="1373782"/>
                  <wp:effectExtent l="0" t="0" r="635" b="0"/>
                  <wp:docPr id="175800578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949" cy="1384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0D9EF1" w14:textId="77777777" w:rsidR="004B0E35" w:rsidRPr="000C5EA4" w:rsidRDefault="004B0E35" w:rsidP="0002003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76" w:type="dxa"/>
          </w:tcPr>
          <w:p w14:paraId="67BA9F63" w14:textId="77777777" w:rsidR="004B0E35" w:rsidRDefault="004B0E35" w:rsidP="00020038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7D81915F" w14:textId="77777777" w:rsidR="004B0E35" w:rsidRPr="00EA0983" w:rsidRDefault="004B0E35" w:rsidP="00020038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EA0983">
              <w:rPr>
                <w:rFonts w:cs="Arial"/>
                <w:b/>
                <w:bCs/>
                <w:sz w:val="40"/>
                <w:szCs w:val="40"/>
              </w:rPr>
              <w:t>Social Care quality checks</w:t>
            </w:r>
          </w:p>
          <w:p w14:paraId="6EB2E5BE" w14:textId="77777777" w:rsidR="004B0E35" w:rsidRDefault="004B0E35" w:rsidP="00020038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60248A28" w14:textId="643E58D9" w:rsidR="004B0E35" w:rsidRDefault="004B0E35" w:rsidP="00020038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</w:t>
            </w:r>
            <w:r w:rsidR="00A13DB1">
              <w:rPr>
                <w:rFonts w:cs="Arial"/>
                <w:sz w:val="32"/>
                <w:szCs w:val="32"/>
              </w:rPr>
              <w:t xml:space="preserve"> </w:t>
            </w:r>
            <w:r w:rsidR="005A390E">
              <w:rPr>
                <w:rFonts w:cs="Arial"/>
                <w:sz w:val="32"/>
                <w:szCs w:val="32"/>
              </w:rPr>
              <w:t>areas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r w:rsidRPr="000C5EA4">
              <w:rPr>
                <w:rFonts w:cs="Arial"/>
                <w:sz w:val="32"/>
                <w:szCs w:val="32"/>
              </w:rPr>
              <w:t>we will check to make sure we are providing good quality services.</w:t>
            </w:r>
          </w:p>
          <w:p w14:paraId="74D4FC2A" w14:textId="77777777" w:rsidR="004B0E35" w:rsidRDefault="004B0E35" w:rsidP="00020038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29DADD15" w14:textId="49B5E974" w:rsidR="004B0E35" w:rsidRDefault="004B0E35" w:rsidP="00020038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H</w:t>
            </w:r>
            <w:r w:rsidRPr="000C5EA4">
              <w:rPr>
                <w:rFonts w:cs="Arial"/>
                <w:sz w:val="32"/>
                <w:szCs w:val="32"/>
              </w:rPr>
              <w:t xml:space="preserve">ow </w:t>
            </w:r>
            <w:r>
              <w:rPr>
                <w:rFonts w:cs="Arial"/>
                <w:sz w:val="32"/>
                <w:szCs w:val="32"/>
              </w:rPr>
              <w:t>we</w:t>
            </w:r>
            <w:r w:rsidRPr="000C5EA4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>will learn</w:t>
            </w:r>
            <w:r w:rsidRPr="000C5EA4">
              <w:rPr>
                <w:rFonts w:cs="Arial"/>
                <w:sz w:val="32"/>
                <w:szCs w:val="32"/>
              </w:rPr>
              <w:t xml:space="preserve"> when </w:t>
            </w:r>
            <w:r w:rsidR="00070C25">
              <w:rPr>
                <w:rFonts w:cs="Arial"/>
                <w:sz w:val="32"/>
                <w:szCs w:val="32"/>
              </w:rPr>
              <w:t>we g</w:t>
            </w:r>
            <w:r w:rsidRPr="000C5EA4">
              <w:rPr>
                <w:rFonts w:cs="Arial"/>
                <w:sz w:val="32"/>
                <w:szCs w:val="32"/>
              </w:rPr>
              <w:t xml:space="preserve">et things </w:t>
            </w:r>
            <w:r>
              <w:rPr>
                <w:rFonts w:cs="Arial"/>
                <w:sz w:val="32"/>
                <w:szCs w:val="32"/>
              </w:rPr>
              <w:t>wrong.</w:t>
            </w:r>
          </w:p>
          <w:p w14:paraId="4C6031FD" w14:textId="77777777" w:rsidR="004B0E35" w:rsidRPr="000C5EA4" w:rsidRDefault="004B0E35" w:rsidP="00020038">
            <w:pPr>
              <w:rPr>
                <w:rFonts w:cs="Arial"/>
                <w:b/>
                <w:bCs/>
                <w:sz w:val="36"/>
                <w:szCs w:val="36"/>
              </w:rPr>
            </w:pPr>
          </w:p>
        </w:tc>
      </w:tr>
    </w:tbl>
    <w:p w14:paraId="1CB9F95C" w14:textId="77777777" w:rsidR="004B0E35" w:rsidRDefault="004B0E35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8073"/>
      </w:tblGrid>
      <w:tr w:rsidR="00CA3BA1" w14:paraId="67C293F0" w14:textId="77777777" w:rsidTr="005A390E">
        <w:tc>
          <w:tcPr>
            <w:tcW w:w="2689" w:type="dxa"/>
          </w:tcPr>
          <w:p w14:paraId="29F6A504" w14:textId="083366FE" w:rsidR="00CA3BA1" w:rsidRDefault="00CA3BA1" w:rsidP="00A23AF9">
            <w:pPr>
              <w:rPr>
                <w:rFonts w:cs="Arial"/>
                <w:sz w:val="32"/>
                <w:szCs w:val="32"/>
              </w:rPr>
            </w:pPr>
          </w:p>
          <w:p w14:paraId="186FCC23" w14:textId="247CC5DF" w:rsidR="00CA3BA1" w:rsidRDefault="00CA3BA1" w:rsidP="00A23AF9">
            <w:pPr>
              <w:rPr>
                <w:rFonts w:cs="Arial"/>
                <w:sz w:val="32"/>
                <w:szCs w:val="32"/>
              </w:rPr>
            </w:pPr>
            <w:r w:rsidRPr="007C6796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1BFB9AD" wp14:editId="32A6E5D3">
                  <wp:extent cx="1387682" cy="1379742"/>
                  <wp:effectExtent l="0" t="0" r="3175" b="0"/>
                  <wp:docPr id="161732995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201" cy="138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8BC41" w14:textId="2EE9C6E3" w:rsidR="00CA3BA1" w:rsidRDefault="00CA3BA1" w:rsidP="00A23AF9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073" w:type="dxa"/>
          </w:tcPr>
          <w:p w14:paraId="3C2C2479" w14:textId="77777777" w:rsidR="00CA3BA1" w:rsidRDefault="00CA3BA1" w:rsidP="00CA3BA1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675D5A23" w14:textId="154CBE45" w:rsidR="00CA3BA1" w:rsidRPr="00CA3BA1" w:rsidRDefault="00CA3BA1" w:rsidP="00CA3BA1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CA3BA1">
              <w:rPr>
                <w:rFonts w:cs="Arial"/>
                <w:b/>
                <w:bCs/>
                <w:sz w:val="40"/>
                <w:szCs w:val="40"/>
              </w:rPr>
              <w:t>1 Leadership</w:t>
            </w:r>
          </w:p>
          <w:p w14:paraId="0357DC2B" w14:textId="77777777" w:rsidR="00CA3BA1" w:rsidRPr="00CA3BA1" w:rsidRDefault="00CA3BA1" w:rsidP="00CA3BA1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5CA5FCDD" w14:textId="77777777" w:rsidR="00CA3BA1" w:rsidRPr="00CA3BA1" w:rsidRDefault="00CA3BA1" w:rsidP="00CA3BA1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CA3BA1">
              <w:rPr>
                <w:rFonts w:cs="Arial"/>
                <w:b/>
                <w:bCs/>
                <w:sz w:val="36"/>
                <w:szCs w:val="36"/>
              </w:rPr>
              <w:t>How services are managed</w:t>
            </w:r>
          </w:p>
          <w:p w14:paraId="406FECA6" w14:textId="77777777" w:rsidR="00CA3BA1" w:rsidRDefault="00CA3BA1" w:rsidP="00A23AF9">
            <w:pPr>
              <w:rPr>
                <w:rFonts w:cs="Arial"/>
                <w:sz w:val="32"/>
                <w:szCs w:val="32"/>
              </w:rPr>
            </w:pPr>
          </w:p>
          <w:p w14:paraId="5FDACBA0" w14:textId="77777777" w:rsidR="00ED65EA" w:rsidRDefault="00ED65EA" w:rsidP="00ED65EA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01830998" w14:textId="77777777" w:rsidR="004B0E35" w:rsidRPr="000C5EA4" w:rsidRDefault="004B0E35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52"/>
        <w:gridCol w:w="7866"/>
      </w:tblGrid>
      <w:tr w:rsidR="00ED65EA" w:rsidRPr="000C5EA4" w14:paraId="6353A65D" w14:textId="77777777" w:rsidTr="00CA3BA1">
        <w:tc>
          <w:tcPr>
            <w:tcW w:w="2886" w:type="dxa"/>
            <w:gridSpan w:val="2"/>
          </w:tcPr>
          <w:p w14:paraId="4C5F26DE" w14:textId="77777777" w:rsidR="00ED65EA" w:rsidRDefault="00ED65EA" w:rsidP="007C6796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7866" w:type="dxa"/>
          </w:tcPr>
          <w:p w14:paraId="51427DF7" w14:textId="77777777" w:rsidR="00ED65EA" w:rsidRPr="00ED65EA" w:rsidRDefault="00ED65EA" w:rsidP="00ED65EA">
            <w:pPr>
              <w:rPr>
                <w:rFonts w:eastAsiaTheme="minorHAnsi" w:cs="Arial"/>
                <w:sz w:val="32"/>
                <w:szCs w:val="32"/>
              </w:rPr>
            </w:pPr>
            <w:r w:rsidRPr="00ED65EA">
              <w:rPr>
                <w:rFonts w:eastAsiaTheme="minorHAnsi" w:cs="Arial"/>
                <w:sz w:val="32"/>
                <w:szCs w:val="32"/>
              </w:rPr>
              <w:t>We expect people who manage and lead Adult Social Care services to be:</w:t>
            </w:r>
          </w:p>
          <w:p w14:paraId="7962EE0F" w14:textId="77777777" w:rsidR="00ED65EA" w:rsidRPr="000C5EA4" w:rsidRDefault="00ED65EA" w:rsidP="00ED65EA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C6796" w:rsidRPr="000C5EA4" w14:paraId="5C7A2714" w14:textId="77777777" w:rsidTr="00CA3BA1">
        <w:tc>
          <w:tcPr>
            <w:tcW w:w="2886" w:type="dxa"/>
            <w:gridSpan w:val="2"/>
          </w:tcPr>
          <w:p w14:paraId="133697D1" w14:textId="77777777" w:rsidR="001A661C" w:rsidRDefault="00F87BA0" w:rsidP="007C6796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1B3F575" wp14:editId="39CDD920">
                  <wp:extent cx="1069144" cy="2368887"/>
                  <wp:effectExtent l="0" t="0" r="0" b="0"/>
                  <wp:docPr id="112308852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45" cy="2396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FB3561" w14:textId="77777777" w:rsidR="00EA0983" w:rsidRDefault="00EA0983" w:rsidP="007C679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5B512F7" w14:textId="69DAF336" w:rsidR="00EA0983" w:rsidRPr="000C5EA4" w:rsidRDefault="00EA0983" w:rsidP="007C6796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66" w:type="dxa"/>
          </w:tcPr>
          <w:p w14:paraId="12D00506" w14:textId="09B45416" w:rsidR="001A661C" w:rsidRDefault="001A661C" w:rsidP="007C0AE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Caring</w:t>
            </w:r>
          </w:p>
          <w:p w14:paraId="51A91B1A" w14:textId="77777777" w:rsidR="00F87BA0" w:rsidRDefault="00F87BA0" w:rsidP="00F87BA0">
            <w:pPr>
              <w:rPr>
                <w:rFonts w:cs="Arial"/>
                <w:sz w:val="32"/>
                <w:szCs w:val="32"/>
              </w:rPr>
            </w:pPr>
          </w:p>
          <w:p w14:paraId="2E4EEEB4" w14:textId="77777777" w:rsidR="00F87BA0" w:rsidRPr="00F87BA0" w:rsidRDefault="00F87BA0" w:rsidP="00F87BA0">
            <w:pPr>
              <w:rPr>
                <w:rFonts w:cs="Arial"/>
                <w:sz w:val="32"/>
                <w:szCs w:val="32"/>
              </w:rPr>
            </w:pPr>
          </w:p>
          <w:p w14:paraId="12DD79F4" w14:textId="77777777" w:rsidR="001A661C" w:rsidRDefault="001A661C" w:rsidP="007C0AE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Kind</w:t>
            </w:r>
          </w:p>
          <w:p w14:paraId="127A918B" w14:textId="77777777" w:rsidR="00F87BA0" w:rsidRDefault="00F87BA0" w:rsidP="00F87BA0">
            <w:pPr>
              <w:rPr>
                <w:rFonts w:cs="Arial"/>
                <w:sz w:val="32"/>
                <w:szCs w:val="32"/>
              </w:rPr>
            </w:pPr>
          </w:p>
          <w:p w14:paraId="45C3D42D" w14:textId="77777777" w:rsidR="00F87BA0" w:rsidRPr="00F87BA0" w:rsidRDefault="00F87BA0" w:rsidP="00F87BA0">
            <w:pPr>
              <w:rPr>
                <w:rFonts w:cs="Arial"/>
                <w:sz w:val="32"/>
                <w:szCs w:val="32"/>
              </w:rPr>
            </w:pPr>
          </w:p>
          <w:p w14:paraId="6EA574AE" w14:textId="5D53ABB0" w:rsidR="001A661C" w:rsidRPr="000C5EA4" w:rsidRDefault="00A979E5" w:rsidP="007C0AE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Willing to listen</w:t>
            </w:r>
          </w:p>
        </w:tc>
      </w:tr>
      <w:tr w:rsidR="007C6796" w:rsidRPr="000C5EA4" w14:paraId="550E4FF1" w14:textId="77777777" w:rsidTr="00CA3BA1">
        <w:tc>
          <w:tcPr>
            <w:tcW w:w="2886" w:type="dxa"/>
            <w:gridSpan w:val="2"/>
          </w:tcPr>
          <w:p w14:paraId="4667C340" w14:textId="77777777" w:rsidR="0027303B" w:rsidRDefault="009E28D9" w:rsidP="00762F3E">
            <w:pPr>
              <w:jc w:val="center"/>
              <w:rPr>
                <w:rFonts w:cs="Arial"/>
                <w:sz w:val="32"/>
                <w:szCs w:val="32"/>
              </w:rPr>
            </w:pPr>
            <w:r w:rsidRPr="009E28D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CCE4F0A" wp14:editId="650DDE78">
                  <wp:extent cx="1590790" cy="886265"/>
                  <wp:effectExtent l="0" t="0" r="0" b="9525"/>
                  <wp:docPr id="98354033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3" cy="88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3BBDD" w14:textId="77777777" w:rsidR="00C970FB" w:rsidRDefault="00C970FB" w:rsidP="00762F3E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F4C3BB2" w14:textId="3410066A" w:rsidR="00C970FB" w:rsidRPr="000C5EA4" w:rsidRDefault="00C970FB" w:rsidP="00C970F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866" w:type="dxa"/>
          </w:tcPr>
          <w:p w14:paraId="117C0907" w14:textId="77777777" w:rsidR="0027303B" w:rsidRDefault="00655E22" w:rsidP="00BD166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They should </w:t>
            </w:r>
            <w:r w:rsidR="00A70B79" w:rsidRPr="000C5EA4">
              <w:rPr>
                <w:rFonts w:cs="Arial"/>
                <w:sz w:val="32"/>
                <w:szCs w:val="32"/>
              </w:rPr>
              <w:t>know</w:t>
            </w:r>
            <w:r w:rsidRPr="000C5EA4">
              <w:rPr>
                <w:rFonts w:cs="Arial"/>
                <w:sz w:val="32"/>
                <w:szCs w:val="32"/>
              </w:rPr>
              <w:t xml:space="preserve"> about the </w:t>
            </w:r>
            <w:r w:rsidR="00A70B79" w:rsidRPr="000C5EA4">
              <w:rPr>
                <w:rFonts w:cs="Arial"/>
                <w:sz w:val="32"/>
                <w:szCs w:val="32"/>
              </w:rPr>
              <w:t>difference</w:t>
            </w:r>
            <w:r w:rsidRPr="000C5EA4">
              <w:rPr>
                <w:rFonts w:cs="Arial"/>
                <w:sz w:val="32"/>
                <w:szCs w:val="32"/>
              </w:rPr>
              <w:t xml:space="preserve"> their service is making to people and carers</w:t>
            </w:r>
            <w:r w:rsidR="00FA1072" w:rsidRPr="000C5EA4">
              <w:rPr>
                <w:rFonts w:cs="Arial"/>
                <w:sz w:val="32"/>
                <w:szCs w:val="32"/>
              </w:rPr>
              <w:t>.</w:t>
            </w:r>
          </w:p>
          <w:p w14:paraId="7FF5C711" w14:textId="77777777" w:rsidR="00C970FB" w:rsidRDefault="00C970FB" w:rsidP="00BD1669">
            <w:pPr>
              <w:rPr>
                <w:rFonts w:cs="Arial"/>
                <w:sz w:val="32"/>
                <w:szCs w:val="32"/>
              </w:rPr>
            </w:pPr>
          </w:p>
          <w:p w14:paraId="6A9AF0A1" w14:textId="51494D18" w:rsidR="00C970FB" w:rsidRPr="000C5EA4" w:rsidRDefault="00C970FB" w:rsidP="00BD1669">
            <w:pPr>
              <w:rPr>
                <w:rFonts w:cs="Arial"/>
                <w:sz w:val="32"/>
                <w:szCs w:val="32"/>
              </w:rPr>
            </w:pPr>
          </w:p>
        </w:tc>
      </w:tr>
      <w:tr w:rsidR="00414EE3" w:rsidRPr="000C5EA4" w14:paraId="6570C4B7" w14:textId="77777777" w:rsidTr="00CA3BA1">
        <w:tc>
          <w:tcPr>
            <w:tcW w:w="2834" w:type="dxa"/>
          </w:tcPr>
          <w:p w14:paraId="1E0ED0C2" w14:textId="77777777" w:rsidR="0052526A" w:rsidRDefault="00C42D45" w:rsidP="006D3333">
            <w:pPr>
              <w:jc w:val="center"/>
              <w:rPr>
                <w:rFonts w:cs="Arial"/>
                <w:sz w:val="32"/>
                <w:szCs w:val="32"/>
              </w:rPr>
            </w:pPr>
            <w:r w:rsidRPr="00C42D45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67152141" wp14:editId="1DF685B9">
                  <wp:extent cx="1662664" cy="1596683"/>
                  <wp:effectExtent l="0" t="0" r="0" b="3810"/>
                  <wp:docPr id="52406883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868" cy="160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1922B" w14:textId="77777777" w:rsidR="00EA0983" w:rsidRDefault="00EA0983" w:rsidP="006D333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6FB750E" w14:textId="7A07C99E" w:rsidR="00EA0983" w:rsidRPr="000C5EA4" w:rsidRDefault="00EA0983" w:rsidP="006D3333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43D433AA" w14:textId="77777777" w:rsidR="0052526A" w:rsidRPr="00EA0983" w:rsidRDefault="00721F05" w:rsidP="00A23AF9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EA0983">
              <w:rPr>
                <w:rFonts w:cs="Arial"/>
                <w:b/>
                <w:bCs/>
                <w:sz w:val="40"/>
                <w:szCs w:val="40"/>
              </w:rPr>
              <w:t>Social Care Practice</w:t>
            </w:r>
          </w:p>
          <w:p w14:paraId="1EC206FC" w14:textId="77777777" w:rsidR="009E28D9" w:rsidRDefault="009E28D9" w:rsidP="00A23AF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6A860B3F" w14:textId="77777777" w:rsidR="00BD5C4F" w:rsidRDefault="00BD5C4F" w:rsidP="00A23AF9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07C681DE" w14:textId="1A8B3BE9" w:rsidR="009E28D9" w:rsidRPr="000C5EA4" w:rsidRDefault="009E28D9" w:rsidP="00A23AF9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EA0983">
              <w:rPr>
                <w:rFonts w:cs="Arial"/>
                <w:b/>
                <w:bCs/>
                <w:sz w:val="36"/>
                <w:szCs w:val="36"/>
              </w:rPr>
              <w:t xml:space="preserve">How </w:t>
            </w:r>
            <w:r w:rsidR="006D3333" w:rsidRPr="00EA0983">
              <w:rPr>
                <w:rFonts w:cs="Arial"/>
                <w:b/>
                <w:bCs/>
                <w:sz w:val="36"/>
                <w:szCs w:val="36"/>
              </w:rPr>
              <w:t>we work with people</w:t>
            </w:r>
          </w:p>
        </w:tc>
      </w:tr>
      <w:tr w:rsidR="001F49EE" w:rsidRPr="000C5EA4" w14:paraId="440434BD" w14:textId="77777777" w:rsidTr="00CA3BA1">
        <w:tc>
          <w:tcPr>
            <w:tcW w:w="2834" w:type="dxa"/>
          </w:tcPr>
          <w:p w14:paraId="5454A15E" w14:textId="77777777" w:rsidR="001F49EE" w:rsidRPr="00C42D45" w:rsidRDefault="001F49EE" w:rsidP="006D3333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4DBF6EA3" w14:textId="77777777" w:rsidR="001F49EE" w:rsidRPr="00EA0983" w:rsidRDefault="001F49EE" w:rsidP="00A23AF9">
            <w:pPr>
              <w:rPr>
                <w:rFonts w:cs="Arial"/>
                <w:b/>
                <w:bCs/>
                <w:sz w:val="40"/>
                <w:szCs w:val="40"/>
              </w:rPr>
            </w:pPr>
          </w:p>
        </w:tc>
      </w:tr>
      <w:tr w:rsidR="00414EE3" w:rsidRPr="000C5EA4" w14:paraId="4EF9C8D2" w14:textId="77777777" w:rsidTr="00CA3BA1">
        <w:tc>
          <w:tcPr>
            <w:tcW w:w="2834" w:type="dxa"/>
          </w:tcPr>
          <w:p w14:paraId="7DCF966A" w14:textId="77777777" w:rsidR="0052526A" w:rsidRDefault="008740F0" w:rsidP="006D3333">
            <w:pPr>
              <w:jc w:val="center"/>
              <w:rPr>
                <w:rFonts w:cs="Arial"/>
                <w:sz w:val="32"/>
                <w:szCs w:val="32"/>
              </w:rPr>
            </w:pPr>
            <w:r w:rsidRPr="008740F0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2C72E11" wp14:editId="56D727A4">
                  <wp:extent cx="1209822" cy="910120"/>
                  <wp:effectExtent l="0" t="0" r="0" b="4445"/>
                  <wp:docPr id="18449776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541" cy="91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D086B" w14:textId="77777777" w:rsidR="00EA0983" w:rsidRDefault="00EA0983" w:rsidP="006D333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2377A9F" w14:textId="36A284D2" w:rsidR="00EA0983" w:rsidRPr="000C5EA4" w:rsidRDefault="00EA0983" w:rsidP="006D3333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1567ECF2" w14:textId="51529596" w:rsidR="0052526A" w:rsidRPr="000C5EA4" w:rsidRDefault="00EA0983" w:rsidP="00A23AF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To help provide good </w:t>
            </w:r>
            <w:r w:rsidR="00FE6175">
              <w:rPr>
                <w:rFonts w:cs="Arial"/>
                <w:sz w:val="32"/>
                <w:szCs w:val="32"/>
              </w:rPr>
              <w:t>care and support we plan called</w:t>
            </w:r>
            <w:r w:rsidR="00CA738F">
              <w:rPr>
                <w:rFonts w:cs="Arial"/>
                <w:sz w:val="32"/>
                <w:szCs w:val="32"/>
              </w:rPr>
              <w:t xml:space="preserve"> our</w:t>
            </w:r>
            <w:r w:rsidR="00CC2AF0" w:rsidRPr="000C5EA4">
              <w:rPr>
                <w:rFonts w:cs="Arial"/>
                <w:sz w:val="32"/>
                <w:szCs w:val="32"/>
              </w:rPr>
              <w:t xml:space="preserve"> </w:t>
            </w:r>
            <w:r w:rsidR="00CA738F">
              <w:rPr>
                <w:rFonts w:cs="Arial"/>
                <w:sz w:val="32"/>
                <w:szCs w:val="32"/>
              </w:rPr>
              <w:t>S</w:t>
            </w:r>
            <w:r w:rsidR="00CC2AF0" w:rsidRPr="000C5EA4">
              <w:rPr>
                <w:rFonts w:cs="Arial"/>
                <w:sz w:val="32"/>
                <w:szCs w:val="32"/>
              </w:rPr>
              <w:t xml:space="preserve">ocial </w:t>
            </w:r>
            <w:r w:rsidR="00CA738F">
              <w:rPr>
                <w:rFonts w:cs="Arial"/>
                <w:sz w:val="32"/>
                <w:szCs w:val="32"/>
              </w:rPr>
              <w:t>C</w:t>
            </w:r>
            <w:r w:rsidR="00CC2AF0" w:rsidRPr="000C5EA4">
              <w:rPr>
                <w:rFonts w:cs="Arial"/>
                <w:sz w:val="32"/>
                <w:szCs w:val="32"/>
              </w:rPr>
              <w:t xml:space="preserve">are </w:t>
            </w:r>
            <w:r w:rsidR="00CA738F">
              <w:rPr>
                <w:rFonts w:cs="Arial"/>
                <w:sz w:val="32"/>
                <w:szCs w:val="32"/>
              </w:rPr>
              <w:t>P</w:t>
            </w:r>
            <w:r w:rsidR="00CC2AF0" w:rsidRPr="000C5EA4">
              <w:rPr>
                <w:rFonts w:cs="Arial"/>
                <w:sz w:val="32"/>
                <w:szCs w:val="32"/>
              </w:rPr>
              <w:t xml:space="preserve">ractice </w:t>
            </w:r>
            <w:r w:rsidR="00CA738F">
              <w:rPr>
                <w:rFonts w:cs="Arial"/>
                <w:sz w:val="32"/>
                <w:szCs w:val="32"/>
              </w:rPr>
              <w:t>F</w:t>
            </w:r>
            <w:r w:rsidR="00CC2AF0" w:rsidRPr="000C5EA4">
              <w:rPr>
                <w:rFonts w:cs="Arial"/>
                <w:sz w:val="32"/>
                <w:szCs w:val="32"/>
              </w:rPr>
              <w:t>ramework.</w:t>
            </w:r>
          </w:p>
        </w:tc>
      </w:tr>
      <w:tr w:rsidR="00414EE3" w:rsidRPr="000C5EA4" w14:paraId="2FE1768C" w14:textId="77777777" w:rsidTr="00CA3BA1">
        <w:tc>
          <w:tcPr>
            <w:tcW w:w="2834" w:type="dxa"/>
          </w:tcPr>
          <w:p w14:paraId="0A020859" w14:textId="77777777" w:rsidR="0052526A" w:rsidRDefault="00CA2144" w:rsidP="006D3333">
            <w:pPr>
              <w:jc w:val="center"/>
              <w:rPr>
                <w:rFonts w:cs="Arial"/>
                <w:sz w:val="32"/>
                <w:szCs w:val="32"/>
              </w:rPr>
            </w:pPr>
            <w:r w:rsidRPr="00CA214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9F23C35" wp14:editId="0E373630">
                  <wp:extent cx="1413803" cy="1323608"/>
                  <wp:effectExtent l="0" t="0" r="0" b="0"/>
                  <wp:docPr id="75800897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42" cy="132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3DAEFF" w14:textId="77777777" w:rsidR="00CA738F" w:rsidRDefault="00CA738F" w:rsidP="006D333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0B442E3" w14:textId="77777777" w:rsidR="007113A0" w:rsidRDefault="007113A0" w:rsidP="006D333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BF3EC71" w14:textId="77777777" w:rsidR="00300F20" w:rsidRDefault="00300F20" w:rsidP="006D333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F99F003" w14:textId="67EAFE2F" w:rsidR="00300F20" w:rsidRPr="000C5EA4" w:rsidRDefault="00300F20" w:rsidP="006D3333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2F99871F" w14:textId="1D72EFE2" w:rsidR="0052526A" w:rsidRPr="000C5EA4" w:rsidRDefault="00CC2AF0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It </w:t>
            </w:r>
            <w:r w:rsidR="00BD5C4F">
              <w:rPr>
                <w:rFonts w:cs="Arial"/>
                <w:sz w:val="32"/>
                <w:szCs w:val="32"/>
              </w:rPr>
              <w:t xml:space="preserve">tells </w:t>
            </w:r>
            <w:r w:rsidR="00CA738F">
              <w:rPr>
                <w:rFonts w:cs="Arial"/>
                <w:sz w:val="32"/>
                <w:szCs w:val="32"/>
              </w:rPr>
              <w:t>everyone</w:t>
            </w:r>
            <w:r w:rsidRPr="000C5EA4">
              <w:rPr>
                <w:rFonts w:cs="Arial"/>
                <w:sz w:val="32"/>
                <w:szCs w:val="32"/>
              </w:rPr>
              <w:t xml:space="preserve"> how </w:t>
            </w:r>
            <w:r w:rsidR="00771E6F" w:rsidRPr="000C5EA4">
              <w:rPr>
                <w:rFonts w:cs="Arial"/>
                <w:sz w:val="32"/>
                <w:szCs w:val="32"/>
              </w:rPr>
              <w:t xml:space="preserve">we </w:t>
            </w:r>
            <w:r w:rsidR="001D5262">
              <w:rPr>
                <w:rFonts w:cs="Arial"/>
                <w:sz w:val="32"/>
                <w:szCs w:val="32"/>
              </w:rPr>
              <w:t>will</w:t>
            </w:r>
            <w:r w:rsidR="008E5C1E" w:rsidRPr="000C5EA4">
              <w:rPr>
                <w:rFonts w:cs="Arial"/>
                <w:sz w:val="32"/>
                <w:szCs w:val="32"/>
              </w:rPr>
              <w:t xml:space="preserve"> provid</w:t>
            </w:r>
            <w:r w:rsidR="001D5262">
              <w:rPr>
                <w:rFonts w:cs="Arial"/>
                <w:sz w:val="32"/>
                <w:szCs w:val="32"/>
              </w:rPr>
              <w:t>e</w:t>
            </w:r>
            <w:r w:rsidR="008E5C1E" w:rsidRPr="000C5EA4">
              <w:rPr>
                <w:rFonts w:cs="Arial"/>
                <w:sz w:val="32"/>
                <w:szCs w:val="32"/>
              </w:rPr>
              <w:t xml:space="preserve"> good, person</w:t>
            </w:r>
            <w:r w:rsidR="001D5262">
              <w:rPr>
                <w:rFonts w:cs="Arial"/>
                <w:sz w:val="32"/>
                <w:szCs w:val="32"/>
              </w:rPr>
              <w:t xml:space="preserve"> centre</w:t>
            </w:r>
            <w:r w:rsidR="00300F20">
              <w:rPr>
                <w:rFonts w:cs="Arial"/>
                <w:sz w:val="32"/>
                <w:szCs w:val="32"/>
              </w:rPr>
              <w:t>d</w:t>
            </w:r>
            <w:r w:rsidR="00CA738F">
              <w:rPr>
                <w:rFonts w:cs="Arial"/>
                <w:sz w:val="32"/>
                <w:szCs w:val="32"/>
              </w:rPr>
              <w:t>,</w:t>
            </w:r>
            <w:r w:rsidR="008E5C1E" w:rsidRPr="000C5EA4">
              <w:rPr>
                <w:rFonts w:cs="Arial"/>
                <w:sz w:val="32"/>
                <w:szCs w:val="32"/>
              </w:rPr>
              <w:t xml:space="preserve"> care and support for people and carers.</w:t>
            </w:r>
          </w:p>
        </w:tc>
      </w:tr>
      <w:tr w:rsidR="007414FA" w:rsidRPr="000C5EA4" w14:paraId="7F50C2F7" w14:textId="77777777" w:rsidTr="00CA3BA1">
        <w:tc>
          <w:tcPr>
            <w:tcW w:w="2834" w:type="dxa"/>
          </w:tcPr>
          <w:p w14:paraId="67B3E906" w14:textId="77777777" w:rsidR="00F610AC" w:rsidRDefault="00374B69" w:rsidP="00D83CE6">
            <w:pPr>
              <w:jc w:val="center"/>
              <w:rPr>
                <w:rFonts w:cs="Arial"/>
                <w:sz w:val="32"/>
                <w:szCs w:val="32"/>
              </w:rPr>
            </w:pPr>
            <w:r w:rsidRPr="00374B6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AF7B90F" wp14:editId="00D3C4EA">
                  <wp:extent cx="1041010" cy="1036064"/>
                  <wp:effectExtent l="0" t="0" r="6985" b="0"/>
                  <wp:docPr id="202409735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18" cy="104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5A9A13" w14:textId="31E09506" w:rsidR="00C970FB" w:rsidRPr="000C5EA4" w:rsidRDefault="00C970FB" w:rsidP="00D83CE6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17D5C770" w14:textId="063FAE6D" w:rsidR="00F610AC" w:rsidRPr="000C5EA4" w:rsidRDefault="00517668" w:rsidP="00A23AF9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7113A0">
              <w:rPr>
                <w:rFonts w:cs="Arial"/>
                <w:b/>
                <w:bCs/>
                <w:sz w:val="40"/>
                <w:szCs w:val="40"/>
              </w:rPr>
              <w:t>What good looks like</w:t>
            </w:r>
          </w:p>
        </w:tc>
      </w:tr>
      <w:tr w:rsidR="007414FA" w:rsidRPr="000C5EA4" w14:paraId="133B90AD" w14:textId="77777777" w:rsidTr="00CA3BA1">
        <w:tc>
          <w:tcPr>
            <w:tcW w:w="2834" w:type="dxa"/>
          </w:tcPr>
          <w:p w14:paraId="07601D11" w14:textId="77777777" w:rsidR="004C6A8B" w:rsidRDefault="00414EE3" w:rsidP="008B57E1">
            <w:pPr>
              <w:jc w:val="center"/>
              <w:rPr>
                <w:rFonts w:cs="Arial"/>
                <w:sz w:val="32"/>
                <w:szCs w:val="32"/>
              </w:rPr>
            </w:pPr>
            <w:r w:rsidRPr="00414EE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A8792A5" wp14:editId="0D47D6D1">
                  <wp:extent cx="1427870" cy="1275715"/>
                  <wp:effectExtent l="0" t="0" r="1270" b="635"/>
                  <wp:docPr id="137598428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40" cy="12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552F4" w14:textId="77777777" w:rsidR="00414EE3" w:rsidRDefault="00414EE3" w:rsidP="008B57E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D59F3A6" w14:textId="1A071657" w:rsidR="007113A0" w:rsidRPr="000C5EA4" w:rsidRDefault="007113A0" w:rsidP="008B57E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7B6AA37F" w14:textId="77777777" w:rsidR="00C970FB" w:rsidRDefault="00C970FB" w:rsidP="00A23AF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5EE5069D" w14:textId="1381F397" w:rsidR="004C6A8B" w:rsidRPr="00CC78AD" w:rsidRDefault="00C970FB" w:rsidP="00A23AF9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We will:</w:t>
            </w:r>
            <w:r w:rsidR="004C6A8B" w:rsidRPr="00CC78AD">
              <w:rPr>
                <w:rFonts w:cs="Arial"/>
                <w:b/>
                <w:bCs/>
                <w:sz w:val="36"/>
                <w:szCs w:val="36"/>
              </w:rPr>
              <w:t xml:space="preserve"> </w:t>
            </w:r>
          </w:p>
        </w:tc>
      </w:tr>
      <w:tr w:rsidR="007414FA" w:rsidRPr="000C5EA4" w14:paraId="554C23CE" w14:textId="77777777" w:rsidTr="00CA3BA1">
        <w:tc>
          <w:tcPr>
            <w:tcW w:w="2834" w:type="dxa"/>
          </w:tcPr>
          <w:p w14:paraId="729C59C4" w14:textId="77777777" w:rsidR="00F610AC" w:rsidRDefault="00773713" w:rsidP="00FB7761">
            <w:pPr>
              <w:jc w:val="center"/>
              <w:rPr>
                <w:rFonts w:cs="Arial"/>
                <w:sz w:val="32"/>
                <w:szCs w:val="32"/>
              </w:rPr>
            </w:pPr>
            <w:r w:rsidRPr="00773713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343BB44D" wp14:editId="74231B02">
                  <wp:extent cx="1104265" cy="1280160"/>
                  <wp:effectExtent l="0" t="0" r="635" b="0"/>
                  <wp:docPr id="126784274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546F2C" w14:textId="01D01CD5" w:rsidR="00C970FB" w:rsidRPr="000C5EA4" w:rsidRDefault="00C970FB" w:rsidP="00FB776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3A39C520" w14:textId="52ABD90B" w:rsidR="00F610AC" w:rsidRPr="000C5EA4" w:rsidRDefault="00F30ABA" w:rsidP="007C0AE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</w:t>
            </w:r>
            <w:r w:rsidR="002C6901" w:rsidRPr="000C5EA4">
              <w:rPr>
                <w:rFonts w:ascii="Arial" w:hAnsi="Arial" w:cs="Arial"/>
                <w:sz w:val="32"/>
                <w:szCs w:val="32"/>
              </w:rPr>
              <w:t xml:space="preserve">heck </w:t>
            </w:r>
            <w:r>
              <w:rPr>
                <w:rFonts w:ascii="Arial" w:hAnsi="Arial" w:cs="Arial"/>
                <w:sz w:val="32"/>
                <w:szCs w:val="32"/>
              </w:rPr>
              <w:t xml:space="preserve">by </w:t>
            </w:r>
            <w:r w:rsidR="002C6901" w:rsidRPr="000C5EA4">
              <w:rPr>
                <w:rFonts w:ascii="Arial" w:hAnsi="Arial" w:cs="Arial"/>
                <w:sz w:val="32"/>
                <w:szCs w:val="32"/>
              </w:rPr>
              <w:t>ask</w:t>
            </w:r>
            <w:r>
              <w:rPr>
                <w:rFonts w:ascii="Arial" w:hAnsi="Arial" w:cs="Arial"/>
                <w:sz w:val="32"/>
                <w:szCs w:val="32"/>
              </w:rPr>
              <w:t>ing</w:t>
            </w:r>
            <w:r w:rsidR="002C6901" w:rsidRPr="000C5EA4">
              <w:rPr>
                <w:rFonts w:ascii="Arial" w:hAnsi="Arial" w:cs="Arial"/>
                <w:sz w:val="32"/>
                <w:szCs w:val="32"/>
              </w:rPr>
              <w:t xml:space="preserve"> the person and carer</w:t>
            </w:r>
            <w:r w:rsidR="005A3E96">
              <w:rPr>
                <w:rFonts w:ascii="Arial" w:hAnsi="Arial" w:cs="Arial"/>
                <w:sz w:val="32"/>
                <w:szCs w:val="32"/>
              </w:rPr>
              <w:t>s</w:t>
            </w:r>
            <w:r w:rsidR="002C6901" w:rsidRPr="000C5EA4">
              <w:rPr>
                <w:rFonts w:ascii="Arial" w:hAnsi="Arial" w:cs="Arial"/>
                <w:sz w:val="32"/>
                <w:szCs w:val="32"/>
              </w:rPr>
              <w:t xml:space="preserve"> about their experiences of care and support.</w:t>
            </w:r>
          </w:p>
        </w:tc>
      </w:tr>
      <w:tr w:rsidR="007414FA" w:rsidRPr="000C5EA4" w14:paraId="4E12416F" w14:textId="77777777" w:rsidTr="00CA3BA1">
        <w:tc>
          <w:tcPr>
            <w:tcW w:w="2834" w:type="dxa"/>
          </w:tcPr>
          <w:p w14:paraId="10961970" w14:textId="77777777" w:rsidR="00F610AC" w:rsidRDefault="007414FA" w:rsidP="00FB7761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7F174EA" wp14:editId="1DD66B59">
                  <wp:extent cx="1608975" cy="1361440"/>
                  <wp:effectExtent l="0" t="0" r="0" b="0"/>
                  <wp:docPr id="51334316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957" cy="1378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BF5E1B" w14:textId="77777777" w:rsidR="00F65F3C" w:rsidRDefault="00F65F3C" w:rsidP="00FB776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506851A" w14:textId="721628B5" w:rsidR="00F65F3C" w:rsidRPr="000C5EA4" w:rsidRDefault="00F65F3C" w:rsidP="00FB776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082F652B" w14:textId="480A89FB" w:rsidR="00F610AC" w:rsidRDefault="007F0F1E" w:rsidP="007C0AE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Have regular</w:t>
            </w:r>
            <w:r w:rsidR="007277A3" w:rsidRPr="000C5EA4">
              <w:rPr>
                <w:rFonts w:ascii="Arial" w:hAnsi="Arial" w:cs="Arial"/>
                <w:sz w:val="32"/>
                <w:szCs w:val="32"/>
              </w:rPr>
              <w:t xml:space="preserve"> review</w:t>
            </w:r>
            <w:r w:rsidR="00F65F3C">
              <w:rPr>
                <w:rFonts w:ascii="Arial" w:hAnsi="Arial" w:cs="Arial"/>
                <w:sz w:val="32"/>
                <w:szCs w:val="32"/>
              </w:rPr>
              <w:t>s of</w:t>
            </w:r>
            <w:r w:rsidR="007277A3" w:rsidRPr="000C5EA4">
              <w:rPr>
                <w:rFonts w:ascii="Arial" w:hAnsi="Arial" w:cs="Arial"/>
                <w:sz w:val="32"/>
                <w:szCs w:val="32"/>
              </w:rPr>
              <w:t xml:space="preserve"> people’s care and support</w:t>
            </w:r>
            <w:r w:rsidR="00F65F3C">
              <w:rPr>
                <w:rFonts w:ascii="Arial" w:hAnsi="Arial" w:cs="Arial"/>
                <w:sz w:val="32"/>
                <w:szCs w:val="32"/>
              </w:rPr>
              <w:t>.</w:t>
            </w:r>
            <w:r w:rsidR="00A57D75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26206A4B" w14:textId="77777777" w:rsidR="00300F20" w:rsidRDefault="00300F20" w:rsidP="00300F20">
            <w:pPr>
              <w:ind w:left="360"/>
              <w:rPr>
                <w:rFonts w:cs="Arial"/>
                <w:sz w:val="32"/>
                <w:szCs w:val="32"/>
              </w:rPr>
            </w:pPr>
          </w:p>
          <w:p w14:paraId="76915975" w14:textId="77777777" w:rsidR="00300F20" w:rsidRDefault="00300F20" w:rsidP="00300F20">
            <w:pPr>
              <w:ind w:left="360"/>
              <w:rPr>
                <w:rFonts w:cs="Arial"/>
                <w:sz w:val="32"/>
                <w:szCs w:val="32"/>
              </w:rPr>
            </w:pPr>
          </w:p>
          <w:p w14:paraId="4C7F6C46" w14:textId="77777777" w:rsidR="00300F20" w:rsidRDefault="00300F20" w:rsidP="00300F20">
            <w:pPr>
              <w:ind w:left="360"/>
              <w:rPr>
                <w:rFonts w:cs="Arial"/>
                <w:sz w:val="32"/>
                <w:szCs w:val="32"/>
              </w:rPr>
            </w:pPr>
          </w:p>
          <w:p w14:paraId="224BD855" w14:textId="77777777" w:rsidR="00300F20" w:rsidRDefault="00300F20" w:rsidP="00300F20">
            <w:pPr>
              <w:ind w:left="360"/>
              <w:rPr>
                <w:rFonts w:cs="Arial"/>
                <w:sz w:val="32"/>
                <w:szCs w:val="32"/>
              </w:rPr>
            </w:pPr>
          </w:p>
          <w:p w14:paraId="3B5E143A" w14:textId="77777777" w:rsidR="00300F20" w:rsidRDefault="00300F20" w:rsidP="00300F20">
            <w:pPr>
              <w:ind w:left="360"/>
              <w:rPr>
                <w:rFonts w:cs="Arial"/>
                <w:sz w:val="32"/>
                <w:szCs w:val="32"/>
              </w:rPr>
            </w:pPr>
          </w:p>
          <w:p w14:paraId="511EB8A6" w14:textId="77777777" w:rsidR="00300F20" w:rsidRDefault="00300F20" w:rsidP="00300F20">
            <w:pPr>
              <w:ind w:left="360"/>
              <w:rPr>
                <w:rFonts w:cs="Arial"/>
                <w:sz w:val="32"/>
                <w:szCs w:val="32"/>
              </w:rPr>
            </w:pPr>
          </w:p>
          <w:p w14:paraId="229E92D2" w14:textId="77777777" w:rsidR="00300F20" w:rsidRPr="00300F20" w:rsidRDefault="00300F20" w:rsidP="00300F20">
            <w:pPr>
              <w:ind w:left="360"/>
              <w:rPr>
                <w:rFonts w:cs="Arial"/>
                <w:sz w:val="32"/>
                <w:szCs w:val="32"/>
              </w:rPr>
            </w:pPr>
            <w:r w:rsidRPr="00300F20">
              <w:rPr>
                <w:rFonts w:cs="Arial"/>
                <w:sz w:val="32"/>
                <w:szCs w:val="32"/>
              </w:rPr>
              <w:t>For staff we will provide:</w:t>
            </w:r>
          </w:p>
          <w:p w14:paraId="462D2C88" w14:textId="1AEF62EA" w:rsidR="00300F20" w:rsidRPr="00300F20" w:rsidRDefault="00300F20" w:rsidP="00300F20">
            <w:pPr>
              <w:ind w:left="360"/>
              <w:rPr>
                <w:rFonts w:cs="Arial"/>
                <w:sz w:val="32"/>
                <w:szCs w:val="32"/>
              </w:rPr>
            </w:pPr>
          </w:p>
        </w:tc>
      </w:tr>
      <w:tr w:rsidR="007414FA" w:rsidRPr="000C5EA4" w14:paraId="7FC23502" w14:textId="77777777" w:rsidTr="00CA3BA1">
        <w:tc>
          <w:tcPr>
            <w:tcW w:w="2834" w:type="dxa"/>
          </w:tcPr>
          <w:p w14:paraId="03C34187" w14:textId="77777777" w:rsidR="007C5F78" w:rsidRDefault="007C5F78" w:rsidP="00DE3B0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5BBA7B5" w14:textId="1F26B7AE" w:rsidR="007C5F78" w:rsidRDefault="001C2E71" w:rsidP="00DE3B0C">
            <w:pPr>
              <w:jc w:val="center"/>
              <w:rPr>
                <w:rFonts w:cs="Arial"/>
                <w:sz w:val="32"/>
                <w:szCs w:val="32"/>
              </w:rPr>
            </w:pPr>
            <w:r w:rsidRPr="001C2E7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2C995F2" wp14:editId="5DB3BB42">
                  <wp:extent cx="1286934" cy="1010839"/>
                  <wp:effectExtent l="0" t="0" r="8890" b="0"/>
                  <wp:docPr id="4305848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27" cy="101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8485BC" w14:textId="77777777" w:rsidR="001C2E71" w:rsidRDefault="001C2E71" w:rsidP="00DE3B0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0B76D42" w14:textId="230D494C" w:rsidR="007C5F78" w:rsidRDefault="00573B46" w:rsidP="00DE3B0C">
            <w:pPr>
              <w:jc w:val="center"/>
              <w:rPr>
                <w:rFonts w:cs="Arial"/>
                <w:sz w:val="32"/>
                <w:szCs w:val="32"/>
              </w:rPr>
            </w:pPr>
            <w:r w:rsidRPr="00573B46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A74022A" wp14:editId="0AC5AA26">
                  <wp:extent cx="1320800" cy="1314524"/>
                  <wp:effectExtent l="0" t="0" r="0" b="0"/>
                  <wp:docPr id="202134580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206" cy="1315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E68E0B" w14:textId="77777777" w:rsidR="00573B46" w:rsidRDefault="00573B46" w:rsidP="00DE3B0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2DD4CD4" w14:textId="77777777" w:rsidR="007C5F78" w:rsidRDefault="007C5F78" w:rsidP="00DE3B0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6539E05" w14:textId="1FAC6689" w:rsidR="001C00A3" w:rsidRPr="000C5EA4" w:rsidRDefault="001C00A3" w:rsidP="00DE3B0C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60B401D1" w14:textId="77777777" w:rsidR="00BD57C1" w:rsidRPr="00BD57C1" w:rsidRDefault="00BD57C1" w:rsidP="00BD57C1">
            <w:pPr>
              <w:rPr>
                <w:rFonts w:cs="Arial"/>
                <w:sz w:val="32"/>
                <w:szCs w:val="32"/>
              </w:rPr>
            </w:pPr>
          </w:p>
          <w:p w14:paraId="0EBA8138" w14:textId="7D20E752" w:rsidR="00175F77" w:rsidRDefault="00573B46" w:rsidP="007C0AE6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="007642BB" w:rsidRPr="000C5EA4">
              <w:rPr>
                <w:rFonts w:ascii="Arial" w:hAnsi="Arial" w:cs="Arial"/>
                <w:sz w:val="32"/>
                <w:szCs w:val="32"/>
              </w:rPr>
              <w:t>upervision</w:t>
            </w:r>
            <w:r w:rsidR="000F7557" w:rsidRPr="000C5EA4">
              <w:rPr>
                <w:rFonts w:ascii="Arial" w:hAnsi="Arial" w:cs="Arial"/>
                <w:sz w:val="32"/>
                <w:szCs w:val="32"/>
              </w:rPr>
              <w:t xml:space="preserve"> and support</w:t>
            </w:r>
            <w:r w:rsidR="00F65F3C">
              <w:rPr>
                <w:rFonts w:ascii="Arial" w:hAnsi="Arial" w:cs="Arial"/>
                <w:sz w:val="32"/>
                <w:szCs w:val="32"/>
              </w:rPr>
              <w:t>.</w:t>
            </w:r>
            <w:r w:rsidR="00175F77" w:rsidRPr="000C5EA4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5FFB60A" w14:textId="77777777" w:rsidR="00175F77" w:rsidRDefault="00175F77" w:rsidP="00175F77">
            <w:pPr>
              <w:pStyle w:val="ListParagraph"/>
              <w:ind w:left="1080"/>
              <w:rPr>
                <w:rFonts w:ascii="Arial" w:hAnsi="Arial" w:cs="Arial"/>
                <w:sz w:val="32"/>
                <w:szCs w:val="32"/>
              </w:rPr>
            </w:pPr>
          </w:p>
          <w:p w14:paraId="29A69840" w14:textId="77777777" w:rsidR="001C2E71" w:rsidRDefault="001C2E71" w:rsidP="00175F77">
            <w:pPr>
              <w:pStyle w:val="ListParagraph"/>
              <w:ind w:left="1080"/>
              <w:rPr>
                <w:rFonts w:ascii="Arial" w:hAnsi="Arial" w:cs="Arial"/>
                <w:sz w:val="32"/>
                <w:szCs w:val="32"/>
              </w:rPr>
            </w:pPr>
          </w:p>
          <w:p w14:paraId="647052B9" w14:textId="77777777" w:rsidR="00573B46" w:rsidRDefault="00573B46" w:rsidP="00175F77">
            <w:pPr>
              <w:pStyle w:val="ListParagraph"/>
              <w:ind w:left="1080"/>
              <w:rPr>
                <w:rFonts w:ascii="Arial" w:hAnsi="Arial" w:cs="Arial"/>
                <w:sz w:val="32"/>
                <w:szCs w:val="32"/>
              </w:rPr>
            </w:pPr>
          </w:p>
          <w:p w14:paraId="03622759" w14:textId="77777777" w:rsidR="00573B46" w:rsidRDefault="00573B46" w:rsidP="00175F77">
            <w:pPr>
              <w:pStyle w:val="ListParagraph"/>
              <w:ind w:left="1080"/>
              <w:rPr>
                <w:rFonts w:ascii="Arial" w:hAnsi="Arial" w:cs="Arial"/>
                <w:sz w:val="32"/>
                <w:szCs w:val="32"/>
              </w:rPr>
            </w:pPr>
          </w:p>
          <w:p w14:paraId="64D2D4F0" w14:textId="45898F45" w:rsidR="00175F77" w:rsidRPr="00DE3B0C" w:rsidRDefault="00175F77" w:rsidP="007C0AE6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Training</w:t>
            </w:r>
          </w:p>
          <w:p w14:paraId="00E22C18" w14:textId="7D76D228" w:rsidR="000A7275" w:rsidRPr="000C5EA4" w:rsidRDefault="000A7275" w:rsidP="002B4E13">
            <w:pPr>
              <w:ind w:left="360"/>
              <w:rPr>
                <w:rFonts w:cs="Arial"/>
                <w:sz w:val="32"/>
                <w:szCs w:val="32"/>
              </w:rPr>
            </w:pPr>
          </w:p>
        </w:tc>
      </w:tr>
      <w:tr w:rsidR="007414FA" w:rsidRPr="000C5EA4" w14:paraId="55292368" w14:textId="77777777" w:rsidTr="00CA3BA1">
        <w:tc>
          <w:tcPr>
            <w:tcW w:w="2834" w:type="dxa"/>
          </w:tcPr>
          <w:p w14:paraId="6A6F91C0" w14:textId="77777777" w:rsidR="00F610AC" w:rsidRDefault="00C545F8" w:rsidP="00153AE7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65252D4" wp14:editId="20059A92">
                  <wp:extent cx="774065" cy="1066800"/>
                  <wp:effectExtent l="0" t="0" r="6985" b="0"/>
                  <wp:docPr id="164627867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CF7F87" w14:textId="77777777" w:rsidR="00573B46" w:rsidRDefault="00573B46" w:rsidP="00153AE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FBDF173" w14:textId="77777777" w:rsidR="00573B46" w:rsidRDefault="00573B46" w:rsidP="00153AE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D652BF9" w14:textId="120792BB" w:rsidR="007F0F1E" w:rsidRPr="000C5EA4" w:rsidRDefault="007F0F1E" w:rsidP="00153AE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1D54B179" w14:textId="47220289" w:rsidR="00F610AC" w:rsidRPr="000C5EA4" w:rsidRDefault="00113751" w:rsidP="00A23AF9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0C5EA4">
              <w:rPr>
                <w:rFonts w:cs="Arial"/>
                <w:b/>
                <w:bCs/>
                <w:sz w:val="36"/>
                <w:szCs w:val="36"/>
              </w:rPr>
              <w:t>How we will che</w:t>
            </w:r>
            <w:r w:rsidR="00ED65EA">
              <w:rPr>
                <w:rFonts w:cs="Arial"/>
                <w:b/>
                <w:bCs/>
                <w:sz w:val="36"/>
                <w:szCs w:val="36"/>
              </w:rPr>
              <w:t>ck</w:t>
            </w:r>
          </w:p>
        </w:tc>
      </w:tr>
      <w:tr w:rsidR="007414FA" w:rsidRPr="000C5EA4" w14:paraId="633EB267" w14:textId="77777777" w:rsidTr="00CA3BA1">
        <w:tc>
          <w:tcPr>
            <w:tcW w:w="2834" w:type="dxa"/>
          </w:tcPr>
          <w:p w14:paraId="0CDECDDC" w14:textId="439A6915" w:rsidR="00F610AC" w:rsidRDefault="00F610AC" w:rsidP="00153AE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C1B3D36" w14:textId="69F6070D" w:rsidR="001C00A3" w:rsidRDefault="007F0F1E" w:rsidP="00153AE7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1E796367" wp14:editId="31E72C8D">
                  <wp:extent cx="1381760" cy="1460119"/>
                  <wp:effectExtent l="0" t="0" r="8890" b="6985"/>
                  <wp:docPr id="133904078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785" cy="1470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402C51" w14:textId="7E106687" w:rsidR="001C00A3" w:rsidRPr="000C5EA4" w:rsidRDefault="001C00A3" w:rsidP="00153AE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0B19957E" w14:textId="77777777" w:rsidR="007F0F1E" w:rsidRDefault="007F0F1E" w:rsidP="007F0F1E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06F0E99C" w14:textId="575C4D98" w:rsidR="00F610AC" w:rsidRPr="000C5EA4" w:rsidRDefault="00300F20" w:rsidP="007C0AE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lastRenderedPageBreak/>
              <w:t>We will t</w:t>
            </w:r>
            <w:r w:rsidR="00903FFB" w:rsidRPr="000C5EA4">
              <w:rPr>
                <w:rFonts w:ascii="Arial" w:hAnsi="Arial" w:cs="Arial"/>
                <w:sz w:val="32"/>
                <w:szCs w:val="32"/>
              </w:rPr>
              <w:t>hink about what</w:t>
            </w:r>
            <w:r w:rsidR="00120A9D" w:rsidRPr="000C5EA4">
              <w:rPr>
                <w:rFonts w:ascii="Arial" w:hAnsi="Arial" w:cs="Arial"/>
                <w:sz w:val="32"/>
                <w:szCs w:val="32"/>
              </w:rPr>
              <w:t xml:space="preserve"> people </w:t>
            </w:r>
            <w:r w:rsidR="002A15AF" w:rsidRPr="000C5EA4">
              <w:rPr>
                <w:rFonts w:ascii="Arial" w:hAnsi="Arial" w:cs="Arial"/>
                <w:sz w:val="32"/>
                <w:szCs w:val="32"/>
              </w:rPr>
              <w:t>and carers tell us</w:t>
            </w:r>
            <w:r w:rsidR="006D259A">
              <w:rPr>
                <w:rFonts w:ascii="Arial" w:hAnsi="Arial" w:cs="Arial"/>
                <w:sz w:val="32"/>
                <w:szCs w:val="32"/>
              </w:rPr>
              <w:t>, including</w:t>
            </w:r>
            <w:r w:rsidR="002A15AF" w:rsidRPr="000C5EA4">
              <w:rPr>
                <w:rFonts w:ascii="Arial" w:hAnsi="Arial" w:cs="Arial"/>
                <w:sz w:val="32"/>
                <w:szCs w:val="32"/>
              </w:rPr>
              <w:t xml:space="preserve"> compliments and complaints.</w:t>
            </w:r>
            <w:r w:rsidR="00206B66" w:rsidRPr="000C5EA4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7414FA" w:rsidRPr="000C5EA4" w14:paraId="7229CB00" w14:textId="77777777" w:rsidTr="00CA3BA1">
        <w:tc>
          <w:tcPr>
            <w:tcW w:w="2834" w:type="dxa"/>
          </w:tcPr>
          <w:p w14:paraId="1E5C32BB" w14:textId="77777777" w:rsidR="00206B66" w:rsidRDefault="000B736F" w:rsidP="00153AE7">
            <w:pPr>
              <w:jc w:val="center"/>
              <w:rPr>
                <w:rFonts w:cs="Arial"/>
                <w:sz w:val="32"/>
                <w:szCs w:val="32"/>
              </w:rPr>
            </w:pPr>
            <w:r w:rsidRPr="000B736F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2751BFCA" wp14:editId="62852F76">
                  <wp:extent cx="1329397" cy="1260655"/>
                  <wp:effectExtent l="0" t="0" r="4445" b="0"/>
                  <wp:docPr id="101479801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9" cy="126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D5A059" w14:textId="77777777" w:rsidR="001C00A3" w:rsidRDefault="001C00A3" w:rsidP="00153AE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206BA1E" w14:textId="217DD4F8" w:rsidR="001C00A3" w:rsidRPr="000C5EA4" w:rsidRDefault="001C00A3" w:rsidP="00153AE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771EC2F3" w14:textId="0D7A3A40" w:rsidR="00206B66" w:rsidRPr="000C5EA4" w:rsidRDefault="00900EEF" w:rsidP="007C0AE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Check care and support records</w:t>
            </w:r>
          </w:p>
        </w:tc>
      </w:tr>
      <w:tr w:rsidR="007414FA" w:rsidRPr="000C5EA4" w14:paraId="3AA51A55" w14:textId="77777777" w:rsidTr="00CA3BA1">
        <w:tc>
          <w:tcPr>
            <w:tcW w:w="2834" w:type="dxa"/>
          </w:tcPr>
          <w:p w14:paraId="2FD10DD5" w14:textId="77777777" w:rsidR="00206B66" w:rsidRDefault="00A22BE6" w:rsidP="00153AE7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162F1D6" wp14:editId="3F0BFFE9">
                  <wp:extent cx="1085215" cy="853440"/>
                  <wp:effectExtent l="0" t="0" r="635" b="3810"/>
                  <wp:docPr id="20385558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FD1088" w14:textId="77777777" w:rsidR="007F0F1E" w:rsidRDefault="007F0F1E" w:rsidP="00153AE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C33D150" w14:textId="77777777" w:rsidR="001C00A3" w:rsidRDefault="001C00A3" w:rsidP="00153AE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DCE8ED2" w14:textId="4A656499" w:rsidR="001C00A3" w:rsidRPr="000C5EA4" w:rsidRDefault="001C00A3" w:rsidP="00153AE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284A04C1" w14:textId="178EDF83" w:rsidR="00206B66" w:rsidRPr="000C5EA4" w:rsidRDefault="00900EEF" w:rsidP="007C0AE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Regular </w:t>
            </w:r>
            <w:r w:rsidR="00A22BE6">
              <w:rPr>
                <w:rFonts w:ascii="Arial" w:hAnsi="Arial" w:cs="Arial"/>
                <w:sz w:val="32"/>
                <w:szCs w:val="32"/>
              </w:rPr>
              <w:t xml:space="preserve">staff </w:t>
            </w:r>
            <w:r w:rsidRPr="000C5EA4">
              <w:rPr>
                <w:rFonts w:ascii="Arial" w:hAnsi="Arial" w:cs="Arial"/>
                <w:sz w:val="32"/>
                <w:szCs w:val="32"/>
              </w:rPr>
              <w:t>supervision</w:t>
            </w:r>
            <w:r w:rsidR="00A22BE6">
              <w:rPr>
                <w:rFonts w:ascii="Arial" w:hAnsi="Arial" w:cs="Arial"/>
                <w:sz w:val="32"/>
                <w:szCs w:val="32"/>
              </w:rPr>
              <w:t xml:space="preserve"> and training</w:t>
            </w:r>
          </w:p>
        </w:tc>
      </w:tr>
      <w:tr w:rsidR="00BE2F46" w:rsidRPr="000C5EA4" w14:paraId="27D90810" w14:textId="77777777" w:rsidTr="00CA3BA1">
        <w:tc>
          <w:tcPr>
            <w:tcW w:w="2834" w:type="dxa"/>
          </w:tcPr>
          <w:p w14:paraId="400B4C13" w14:textId="50719E4F" w:rsidR="00BE2F46" w:rsidRDefault="00BE2F46" w:rsidP="0021449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C22968E" w14:textId="77777777" w:rsidR="00003F08" w:rsidRDefault="00003F08" w:rsidP="00214497">
            <w:pPr>
              <w:jc w:val="center"/>
              <w:rPr>
                <w:rFonts w:cs="Arial"/>
                <w:sz w:val="32"/>
                <w:szCs w:val="32"/>
              </w:rPr>
            </w:pPr>
            <w:r w:rsidRPr="00003F0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1D160B3" wp14:editId="18777AE3">
                  <wp:extent cx="976848" cy="1652954"/>
                  <wp:effectExtent l="0" t="0" r="0" b="4445"/>
                  <wp:docPr id="4265816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791" cy="165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DACBC" w14:textId="1F66B242" w:rsidR="001C00A3" w:rsidRPr="000C5EA4" w:rsidRDefault="001C00A3" w:rsidP="0021449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1BF8837D" w14:textId="6095D83F" w:rsidR="00BE2F46" w:rsidRPr="001C00A3" w:rsidRDefault="00451A29" w:rsidP="00A23AF9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1C00A3">
              <w:rPr>
                <w:rFonts w:cs="Arial"/>
                <w:b/>
                <w:bCs/>
                <w:sz w:val="40"/>
                <w:szCs w:val="40"/>
              </w:rPr>
              <w:t>How do we know we’re making a difference?</w:t>
            </w:r>
          </w:p>
        </w:tc>
      </w:tr>
      <w:tr w:rsidR="00BE2F46" w:rsidRPr="000C5EA4" w14:paraId="07C1C6EB" w14:textId="77777777" w:rsidTr="00CA3BA1">
        <w:tc>
          <w:tcPr>
            <w:tcW w:w="2834" w:type="dxa"/>
          </w:tcPr>
          <w:p w14:paraId="022ECB6A" w14:textId="77777777" w:rsidR="00BE2F46" w:rsidRDefault="00837E58" w:rsidP="00214497">
            <w:pPr>
              <w:jc w:val="center"/>
              <w:rPr>
                <w:rFonts w:cs="Arial"/>
                <w:sz w:val="32"/>
                <w:szCs w:val="32"/>
              </w:rPr>
            </w:pPr>
            <w:r w:rsidRPr="00837E5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B11EB0E" wp14:editId="67430653">
                  <wp:extent cx="1470025" cy="1463040"/>
                  <wp:effectExtent l="0" t="0" r="0" b="3810"/>
                  <wp:docPr id="8260026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70363" w14:textId="115687E1" w:rsidR="00E757FD" w:rsidRPr="000C5EA4" w:rsidRDefault="00E757FD" w:rsidP="0021449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29E9C1EF" w14:textId="47276E74" w:rsidR="00BE2F46" w:rsidRPr="000C5EA4" w:rsidRDefault="00451A29" w:rsidP="007C0AE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People and carers tell us that they can live the life they choose.</w:t>
            </w:r>
          </w:p>
        </w:tc>
      </w:tr>
      <w:tr w:rsidR="00BE2F46" w:rsidRPr="000C5EA4" w14:paraId="4915CFE4" w14:textId="77777777" w:rsidTr="00CA3BA1">
        <w:tc>
          <w:tcPr>
            <w:tcW w:w="2834" w:type="dxa"/>
          </w:tcPr>
          <w:p w14:paraId="51BD0CCD" w14:textId="77777777" w:rsidR="00BE2F46" w:rsidRDefault="008F2D75" w:rsidP="00214497">
            <w:pPr>
              <w:jc w:val="center"/>
              <w:rPr>
                <w:rFonts w:cs="Arial"/>
                <w:sz w:val="32"/>
                <w:szCs w:val="32"/>
              </w:rPr>
            </w:pPr>
            <w:r w:rsidRPr="008F2D75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7E3FE03F" wp14:editId="5FC159C3">
                  <wp:extent cx="1237957" cy="789087"/>
                  <wp:effectExtent l="0" t="0" r="635" b="0"/>
                  <wp:docPr id="74947275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781" cy="79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09060" w14:textId="77777777" w:rsidR="008F2D75" w:rsidRDefault="008F2D75" w:rsidP="0021449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CEF8336" w14:textId="77777777" w:rsidR="008F2D75" w:rsidRDefault="00293108" w:rsidP="00214497">
            <w:pPr>
              <w:jc w:val="center"/>
              <w:rPr>
                <w:rFonts w:cs="Arial"/>
                <w:sz w:val="32"/>
                <w:szCs w:val="32"/>
              </w:rPr>
            </w:pPr>
            <w:r w:rsidRPr="0029310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34FDFE5" wp14:editId="63E81A2E">
                  <wp:extent cx="1413803" cy="942535"/>
                  <wp:effectExtent l="0" t="0" r="0" b="0"/>
                  <wp:docPr id="72387846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61" cy="94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D61D8" w14:textId="77777777" w:rsidR="008311D1" w:rsidRDefault="008311D1" w:rsidP="0021449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FF8D7B9" w14:textId="2D389AFC" w:rsidR="00300F20" w:rsidRPr="000C5EA4" w:rsidRDefault="00300F20" w:rsidP="0021449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34DCB24D" w14:textId="77777777" w:rsidR="00300F20" w:rsidRDefault="00300F20" w:rsidP="00300F20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4EB6C9E4" w14:textId="77777777" w:rsidR="00300F20" w:rsidRDefault="00300F20" w:rsidP="00300F20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7878B071" w14:textId="5CE52131" w:rsidR="00BE2F46" w:rsidRPr="000C5EA4" w:rsidRDefault="00954864" w:rsidP="007C0AE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have f</w:t>
            </w:r>
            <w:r w:rsidR="00E757FD">
              <w:rPr>
                <w:rFonts w:ascii="Arial" w:hAnsi="Arial" w:cs="Arial"/>
                <w:sz w:val="32"/>
                <w:szCs w:val="32"/>
              </w:rPr>
              <w:t>ewer</w:t>
            </w:r>
            <w:r w:rsidR="00451A29" w:rsidRPr="000C5EA4">
              <w:rPr>
                <w:rFonts w:ascii="Arial" w:hAnsi="Arial" w:cs="Arial"/>
                <w:sz w:val="32"/>
                <w:szCs w:val="32"/>
              </w:rPr>
              <w:t xml:space="preserve"> complaints and more compliments </w:t>
            </w:r>
            <w:r w:rsidR="00C1475C">
              <w:rPr>
                <w:rFonts w:ascii="Arial" w:hAnsi="Arial" w:cs="Arial"/>
                <w:sz w:val="32"/>
                <w:szCs w:val="32"/>
              </w:rPr>
              <w:t>about services</w:t>
            </w:r>
            <w:r w:rsidR="001F49EE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BE2F46" w:rsidRPr="000C5EA4" w14:paraId="5E4E4BD1" w14:textId="77777777" w:rsidTr="00CA3BA1">
        <w:tc>
          <w:tcPr>
            <w:tcW w:w="2834" w:type="dxa"/>
          </w:tcPr>
          <w:p w14:paraId="089AF94D" w14:textId="77777777" w:rsidR="00BE2F46" w:rsidRDefault="008311D1" w:rsidP="00214497">
            <w:pPr>
              <w:jc w:val="center"/>
              <w:rPr>
                <w:rFonts w:cs="Arial"/>
                <w:sz w:val="32"/>
                <w:szCs w:val="32"/>
              </w:rPr>
            </w:pPr>
            <w:r w:rsidRPr="008311D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8C40335" wp14:editId="2215AFB4">
                  <wp:extent cx="1406525" cy="766445"/>
                  <wp:effectExtent l="0" t="0" r="3175" b="0"/>
                  <wp:docPr id="5280691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6EE386" w14:textId="35024603" w:rsidR="001F49EE" w:rsidRPr="000C5EA4" w:rsidRDefault="001F49EE" w:rsidP="0021449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691B7B19" w14:textId="577430AC" w:rsidR="00BE2F46" w:rsidRPr="000C5EA4" w:rsidRDefault="00451A29" w:rsidP="007C0AE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Staff </w:t>
            </w:r>
            <w:r w:rsidR="00954864">
              <w:rPr>
                <w:rFonts w:ascii="Arial" w:hAnsi="Arial" w:cs="Arial"/>
                <w:sz w:val="32"/>
                <w:szCs w:val="32"/>
              </w:rPr>
              <w:t>will say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they feel supported and valued. </w:t>
            </w:r>
          </w:p>
        </w:tc>
      </w:tr>
    </w:tbl>
    <w:p w14:paraId="5FBB7FF4" w14:textId="77777777" w:rsidR="002A2962" w:rsidRDefault="002A2962" w:rsidP="00A23AF9">
      <w:pPr>
        <w:rPr>
          <w:rFonts w:cs="Arial"/>
          <w:sz w:val="32"/>
          <w:szCs w:val="32"/>
        </w:rPr>
      </w:pPr>
    </w:p>
    <w:p w14:paraId="5F9E1993" w14:textId="77777777" w:rsidR="008311D1" w:rsidRDefault="008311D1" w:rsidP="00A23AF9">
      <w:pPr>
        <w:rPr>
          <w:rFonts w:cs="Arial"/>
          <w:sz w:val="32"/>
          <w:szCs w:val="32"/>
        </w:rPr>
      </w:pPr>
    </w:p>
    <w:p w14:paraId="34E1D8FC" w14:textId="77777777" w:rsidR="00ED65EA" w:rsidRDefault="00ED65EA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  <w:gridCol w:w="8040"/>
      </w:tblGrid>
      <w:tr w:rsidR="00ED65EA" w14:paraId="24351005" w14:textId="77777777" w:rsidTr="00ED65EA">
        <w:tc>
          <w:tcPr>
            <w:tcW w:w="2689" w:type="dxa"/>
          </w:tcPr>
          <w:p w14:paraId="44739867" w14:textId="614AD32C" w:rsidR="00ED65EA" w:rsidRDefault="00ED65EA" w:rsidP="00A23AF9">
            <w:pPr>
              <w:rPr>
                <w:rFonts w:cs="Arial"/>
                <w:sz w:val="32"/>
                <w:szCs w:val="32"/>
              </w:rPr>
            </w:pPr>
          </w:p>
          <w:p w14:paraId="60065D94" w14:textId="1EAEF6AF" w:rsidR="00ED65EA" w:rsidRDefault="00ED65EA" w:rsidP="00ED65EA">
            <w:pPr>
              <w:jc w:val="center"/>
              <w:rPr>
                <w:rFonts w:cs="Arial"/>
                <w:sz w:val="32"/>
                <w:szCs w:val="32"/>
              </w:rPr>
            </w:pPr>
            <w:r w:rsidRPr="00AA712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93A5F35" wp14:editId="0F63409C">
                  <wp:extent cx="1287145" cy="1456055"/>
                  <wp:effectExtent l="0" t="0" r="8255" b="0"/>
                  <wp:docPr id="135618104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14:paraId="384C1B9C" w14:textId="77777777" w:rsidR="00ED65EA" w:rsidRDefault="00ED65EA" w:rsidP="00ED65EA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1BC6E9DC" w14:textId="3F804E64" w:rsidR="00ED65EA" w:rsidRPr="001F49EE" w:rsidRDefault="00ED65EA" w:rsidP="00ED65EA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1F49EE">
              <w:rPr>
                <w:rFonts w:cs="Arial"/>
                <w:b/>
                <w:bCs/>
                <w:sz w:val="40"/>
                <w:szCs w:val="40"/>
              </w:rPr>
              <w:t>Safeguarding</w:t>
            </w:r>
          </w:p>
          <w:p w14:paraId="390663BB" w14:textId="77777777" w:rsidR="00ED65EA" w:rsidRDefault="00ED65EA" w:rsidP="00ED65EA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6F40CE3E" w14:textId="452CC95C" w:rsidR="00ED65EA" w:rsidRDefault="00ED65EA" w:rsidP="00ED65EA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Keeping people safe</w:t>
            </w:r>
          </w:p>
        </w:tc>
      </w:tr>
    </w:tbl>
    <w:p w14:paraId="67A8DEE1" w14:textId="77777777" w:rsidR="00ED65EA" w:rsidRDefault="00ED65EA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7836"/>
      </w:tblGrid>
      <w:tr w:rsidR="007F63B9" w:rsidRPr="000C5EA4" w14:paraId="2190F6B7" w14:textId="77777777" w:rsidTr="00ED65EA">
        <w:tc>
          <w:tcPr>
            <w:tcW w:w="2916" w:type="dxa"/>
          </w:tcPr>
          <w:p w14:paraId="64BAF5C5" w14:textId="77777777" w:rsidR="00C242B2" w:rsidRDefault="00C242B2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9A0FE61" w14:textId="0D7968A3" w:rsidR="00C242B2" w:rsidRPr="000C5EA4" w:rsidRDefault="00C242B2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2976CAE2" w14:textId="77777777" w:rsidR="00954864" w:rsidRDefault="00954864" w:rsidP="00A23AF9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704BA8A0" w14:textId="1A892E6E" w:rsidR="004B29A6" w:rsidRPr="004B29A6" w:rsidRDefault="004B29A6" w:rsidP="00A23AF9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7F63B9" w:rsidRPr="000C5EA4" w14:paraId="23DB57D0" w14:textId="77777777" w:rsidTr="00ED65EA">
        <w:tc>
          <w:tcPr>
            <w:tcW w:w="2916" w:type="dxa"/>
          </w:tcPr>
          <w:p w14:paraId="5C61C1C8" w14:textId="77777777" w:rsidR="00451A29" w:rsidRDefault="00365942" w:rsidP="009B1DD1">
            <w:pPr>
              <w:jc w:val="center"/>
              <w:rPr>
                <w:rFonts w:cs="Arial"/>
                <w:sz w:val="32"/>
                <w:szCs w:val="32"/>
              </w:rPr>
            </w:pPr>
            <w:r w:rsidRPr="0036594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66F5E65" wp14:editId="30EB049A">
                  <wp:extent cx="1378585" cy="1892300"/>
                  <wp:effectExtent l="0" t="0" r="0" b="0"/>
                  <wp:docPr id="78224243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9E4CB" w14:textId="77777777" w:rsidR="00954864" w:rsidRDefault="00954864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2148DA6" w14:textId="77777777" w:rsidR="00954864" w:rsidRDefault="00954864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80825DB" w14:textId="77777777" w:rsidR="00954864" w:rsidRDefault="00954864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155963B" w14:textId="431C4829" w:rsidR="00954864" w:rsidRPr="000C5EA4" w:rsidRDefault="00954864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1D72B629" w14:textId="77777777" w:rsidR="00451A29" w:rsidRDefault="00B93F5B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Safeguarding means protecting </w:t>
            </w:r>
            <w:r w:rsidR="00633A06" w:rsidRPr="000C5EA4">
              <w:rPr>
                <w:rFonts w:cs="Arial"/>
                <w:sz w:val="32"/>
                <w:szCs w:val="32"/>
              </w:rPr>
              <w:t>people’s</w:t>
            </w:r>
            <w:r w:rsidRPr="000C5EA4">
              <w:rPr>
                <w:rFonts w:cs="Arial"/>
                <w:sz w:val="32"/>
                <w:szCs w:val="32"/>
              </w:rPr>
              <w:t xml:space="preserve"> right to live safe</w:t>
            </w:r>
            <w:r w:rsidR="000100CC" w:rsidRPr="000C5EA4">
              <w:rPr>
                <w:rFonts w:cs="Arial"/>
                <w:sz w:val="32"/>
                <w:szCs w:val="32"/>
              </w:rPr>
              <w:t>l</w:t>
            </w:r>
            <w:r w:rsidRPr="000C5EA4">
              <w:rPr>
                <w:rFonts w:cs="Arial"/>
                <w:sz w:val="32"/>
                <w:szCs w:val="32"/>
              </w:rPr>
              <w:t>y, free from abuse and neglect.</w:t>
            </w:r>
          </w:p>
          <w:p w14:paraId="5A497FF4" w14:textId="77777777" w:rsidR="00365942" w:rsidRDefault="00365942" w:rsidP="00A23AF9">
            <w:pPr>
              <w:rPr>
                <w:rFonts w:cs="Arial"/>
                <w:sz w:val="32"/>
                <w:szCs w:val="32"/>
              </w:rPr>
            </w:pPr>
          </w:p>
          <w:p w14:paraId="3AB668CD" w14:textId="77777777" w:rsidR="00365942" w:rsidRDefault="00365942" w:rsidP="00A23AF9">
            <w:pPr>
              <w:rPr>
                <w:rFonts w:cs="Arial"/>
                <w:sz w:val="32"/>
                <w:szCs w:val="32"/>
              </w:rPr>
            </w:pPr>
          </w:p>
          <w:p w14:paraId="4A76A6B0" w14:textId="77777777" w:rsidR="00365942" w:rsidRDefault="00365942" w:rsidP="00A23AF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P</w:t>
            </w:r>
            <w:r w:rsidRPr="000C5EA4">
              <w:rPr>
                <w:rFonts w:cs="Arial"/>
                <w:sz w:val="32"/>
                <w:szCs w:val="32"/>
              </w:rPr>
              <w:t xml:space="preserve">eople and organisations </w:t>
            </w:r>
            <w:r>
              <w:rPr>
                <w:rFonts w:cs="Arial"/>
                <w:sz w:val="32"/>
                <w:szCs w:val="32"/>
              </w:rPr>
              <w:t xml:space="preserve">should </w:t>
            </w:r>
            <w:r w:rsidRPr="000C5EA4">
              <w:rPr>
                <w:rFonts w:cs="Arial"/>
                <w:sz w:val="32"/>
                <w:szCs w:val="32"/>
              </w:rPr>
              <w:t>work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r w:rsidRPr="000C5EA4">
              <w:rPr>
                <w:rFonts w:cs="Arial"/>
                <w:sz w:val="32"/>
                <w:szCs w:val="32"/>
              </w:rPr>
              <w:t>together to prevent and stop abuse or neglect</w:t>
            </w:r>
            <w:r w:rsidR="0096421D">
              <w:rPr>
                <w:rFonts w:cs="Arial"/>
                <w:sz w:val="32"/>
                <w:szCs w:val="32"/>
              </w:rPr>
              <w:t>.</w:t>
            </w:r>
          </w:p>
          <w:p w14:paraId="342F339F" w14:textId="7788B355" w:rsidR="0096421D" w:rsidRDefault="0096421D" w:rsidP="00A23AF9">
            <w:pPr>
              <w:rPr>
                <w:rFonts w:cs="Arial"/>
                <w:sz w:val="32"/>
                <w:szCs w:val="32"/>
              </w:rPr>
            </w:pPr>
          </w:p>
          <w:p w14:paraId="1E45E488" w14:textId="27F7D0D1" w:rsidR="0096421D" w:rsidRDefault="0096421D" w:rsidP="00A23AF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</w:t>
            </w:r>
            <w:r w:rsidR="0073045B">
              <w:rPr>
                <w:rFonts w:cs="Arial"/>
                <w:sz w:val="32"/>
                <w:szCs w:val="32"/>
              </w:rPr>
              <w:t xml:space="preserve">hen we are supporting people with </w:t>
            </w:r>
            <w:r w:rsidR="00683E44">
              <w:rPr>
                <w:rFonts w:cs="Arial"/>
                <w:sz w:val="32"/>
                <w:szCs w:val="32"/>
              </w:rPr>
              <w:t>safeguarding we</w:t>
            </w:r>
            <w:r w:rsidR="00C242B2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>should think about people’s:</w:t>
            </w:r>
          </w:p>
          <w:p w14:paraId="5B7147C6" w14:textId="791A4016" w:rsidR="0096421D" w:rsidRPr="000C5EA4" w:rsidRDefault="0096421D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7F63B9" w:rsidRPr="000C5EA4" w14:paraId="19ADA9EB" w14:textId="77777777" w:rsidTr="00ED65EA">
        <w:tc>
          <w:tcPr>
            <w:tcW w:w="2916" w:type="dxa"/>
          </w:tcPr>
          <w:p w14:paraId="314E0D84" w14:textId="77777777" w:rsidR="00EC449C" w:rsidRDefault="009366A1" w:rsidP="009B1DD1">
            <w:pPr>
              <w:jc w:val="center"/>
              <w:rPr>
                <w:rFonts w:cs="Arial"/>
                <w:sz w:val="32"/>
                <w:szCs w:val="32"/>
              </w:rPr>
            </w:pPr>
            <w:r w:rsidRPr="009366A1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0E59F6F0" wp14:editId="3E57ECB2">
                  <wp:extent cx="1706635" cy="1807535"/>
                  <wp:effectExtent l="0" t="0" r="8255" b="2540"/>
                  <wp:docPr id="85158722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253" cy="182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97836" w14:textId="77777777" w:rsidR="00C242B2" w:rsidRDefault="00C242B2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244A2C5" w14:textId="77777777" w:rsidR="00C242B2" w:rsidRDefault="00C242B2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29FB8E8" w14:textId="77777777" w:rsidR="00D007CE" w:rsidRDefault="00D007CE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E7B55C3" w14:textId="77777777" w:rsidR="004063CF" w:rsidRDefault="004063CF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1D9C6EE" w14:textId="3E26B52E" w:rsidR="00D007CE" w:rsidRPr="000C5EA4" w:rsidRDefault="00D007CE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5A2B05F1" w14:textId="77777777" w:rsidR="00EC449C" w:rsidRDefault="00644059" w:rsidP="007C0AE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Wellbeing</w:t>
            </w:r>
          </w:p>
          <w:p w14:paraId="396A4AD1" w14:textId="77777777" w:rsidR="009366A1" w:rsidRDefault="009366A1" w:rsidP="009366A1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12346F34" w14:textId="77777777" w:rsidR="009366A1" w:rsidRPr="009366A1" w:rsidRDefault="009366A1" w:rsidP="007C0AE6">
            <w:pPr>
              <w:pStyle w:val="ListParagraph"/>
              <w:numPr>
                <w:ilvl w:val="0"/>
                <w:numId w:val="5"/>
              </w:numPr>
              <w:rPr>
                <w:rFonts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Feelings</w:t>
            </w:r>
          </w:p>
          <w:p w14:paraId="009AC6CE" w14:textId="77777777" w:rsidR="009366A1" w:rsidRPr="009366A1" w:rsidRDefault="009366A1" w:rsidP="009366A1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2C1033C1" w14:textId="645B2F2A" w:rsidR="009366A1" w:rsidRPr="009366A1" w:rsidRDefault="009366A1" w:rsidP="007C0AE6">
            <w:pPr>
              <w:pStyle w:val="ListParagraph"/>
              <w:numPr>
                <w:ilvl w:val="0"/>
                <w:numId w:val="5"/>
              </w:numPr>
              <w:rPr>
                <w:rFonts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Views</w:t>
            </w:r>
            <w:r w:rsidR="00EF4804">
              <w:rPr>
                <w:rFonts w:ascii="Arial" w:hAnsi="Arial" w:cs="Arial"/>
                <w:sz w:val="32"/>
                <w:szCs w:val="32"/>
              </w:rPr>
              <w:t xml:space="preserve"> and beliefs </w:t>
            </w:r>
          </w:p>
          <w:p w14:paraId="049E411E" w14:textId="77777777" w:rsidR="009366A1" w:rsidRPr="009366A1" w:rsidRDefault="009366A1" w:rsidP="009366A1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4AB194FE" w14:textId="4E6652C3" w:rsidR="009366A1" w:rsidRPr="00EF4804" w:rsidRDefault="009366A1" w:rsidP="007C0AE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EF4804">
              <w:rPr>
                <w:rFonts w:ascii="Arial" w:hAnsi="Arial" w:cs="Arial"/>
                <w:sz w:val="32"/>
                <w:szCs w:val="32"/>
              </w:rPr>
              <w:t>Wishes</w:t>
            </w:r>
          </w:p>
        </w:tc>
      </w:tr>
      <w:tr w:rsidR="007F63B9" w:rsidRPr="000C5EA4" w14:paraId="6A48C8C8" w14:textId="77777777" w:rsidTr="00ED65EA">
        <w:tc>
          <w:tcPr>
            <w:tcW w:w="2916" w:type="dxa"/>
          </w:tcPr>
          <w:p w14:paraId="56FDFEA8" w14:textId="77777777" w:rsidR="003966E1" w:rsidRDefault="0096750C" w:rsidP="00CD7E09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F76A0F3" wp14:editId="2D3CB860">
                  <wp:extent cx="1317414" cy="1302681"/>
                  <wp:effectExtent l="0" t="0" r="0" b="0"/>
                  <wp:docPr id="2084393359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7" cy="1307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42E8B0" w14:textId="77777777" w:rsidR="004063CF" w:rsidRDefault="004063CF" w:rsidP="00CD7E0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F31DB25" w14:textId="77777777" w:rsidR="004063CF" w:rsidRDefault="004063CF" w:rsidP="00CD7E0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C47B493" w14:textId="5E4BE0CA" w:rsidR="00D007CE" w:rsidRPr="000C5EA4" w:rsidRDefault="00D007CE" w:rsidP="00CD7E09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15E76CE2" w14:textId="6DB0514C" w:rsidR="003966E1" w:rsidRPr="000C5EA4" w:rsidRDefault="00DC2F6A" w:rsidP="00A23AF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should think about these things</w:t>
            </w:r>
            <w:r w:rsidR="003966E1" w:rsidRPr="000C5EA4">
              <w:rPr>
                <w:rFonts w:cs="Arial"/>
                <w:sz w:val="32"/>
                <w:szCs w:val="32"/>
              </w:rPr>
              <w:t xml:space="preserve"> before any</w:t>
            </w:r>
            <w:r w:rsidR="00221F4F" w:rsidRPr="000C5EA4">
              <w:rPr>
                <w:rFonts w:cs="Arial"/>
                <w:sz w:val="32"/>
                <w:szCs w:val="32"/>
              </w:rPr>
              <w:t xml:space="preserve"> action</w:t>
            </w:r>
            <w:r w:rsidR="00BF0192" w:rsidRPr="000C5EA4">
              <w:rPr>
                <w:rFonts w:cs="Arial"/>
                <w:sz w:val="32"/>
                <w:szCs w:val="32"/>
              </w:rPr>
              <w:t>s</w:t>
            </w:r>
            <w:r w:rsidR="00221F4F" w:rsidRPr="000C5EA4">
              <w:rPr>
                <w:rFonts w:cs="Arial"/>
                <w:sz w:val="32"/>
                <w:szCs w:val="32"/>
              </w:rPr>
              <w:t xml:space="preserve"> </w:t>
            </w:r>
            <w:r w:rsidR="00CD7E09">
              <w:rPr>
                <w:rFonts w:cs="Arial"/>
                <w:sz w:val="32"/>
                <w:szCs w:val="32"/>
              </w:rPr>
              <w:t xml:space="preserve">are </w:t>
            </w:r>
            <w:r w:rsidR="004C2D57">
              <w:rPr>
                <w:rFonts w:cs="Arial"/>
                <w:sz w:val="32"/>
                <w:szCs w:val="32"/>
              </w:rPr>
              <w:t>taken</w:t>
            </w:r>
            <w:r w:rsidR="00CD7E09">
              <w:rPr>
                <w:rFonts w:cs="Arial"/>
                <w:sz w:val="32"/>
                <w:szCs w:val="32"/>
              </w:rPr>
              <w:t>.</w:t>
            </w:r>
          </w:p>
        </w:tc>
      </w:tr>
      <w:tr w:rsidR="007F63B9" w:rsidRPr="000C5EA4" w14:paraId="72368902" w14:textId="77777777" w:rsidTr="00ED65EA">
        <w:tc>
          <w:tcPr>
            <w:tcW w:w="2916" w:type="dxa"/>
          </w:tcPr>
          <w:p w14:paraId="5ED79C8F" w14:textId="77777777" w:rsidR="00451A29" w:rsidRDefault="007F63B9" w:rsidP="0096750C">
            <w:pPr>
              <w:jc w:val="center"/>
              <w:rPr>
                <w:rFonts w:cs="Arial"/>
                <w:sz w:val="32"/>
                <w:szCs w:val="32"/>
              </w:rPr>
            </w:pPr>
            <w:r w:rsidRPr="007F63B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FD8CE57" wp14:editId="109E131D">
                  <wp:extent cx="1056640" cy="1404008"/>
                  <wp:effectExtent l="0" t="0" r="0" b="5715"/>
                  <wp:docPr id="8048579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90" cy="14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D65928" w14:textId="77777777" w:rsidR="004C2D57" w:rsidRDefault="004C2D57" w:rsidP="0096750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A45D651" w14:textId="77777777" w:rsidR="006958E4" w:rsidRDefault="006958E4" w:rsidP="0096750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DB3A9AF" w14:textId="77777777" w:rsidR="004063CF" w:rsidRDefault="004063CF" w:rsidP="0096750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031609C" w14:textId="4C58D6B4" w:rsidR="006958E4" w:rsidRPr="000C5EA4" w:rsidRDefault="006958E4" w:rsidP="0096750C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61541856" w14:textId="6D92DDB0" w:rsidR="00451A29" w:rsidRPr="000C5EA4" w:rsidRDefault="00CD7AA1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>S</w:t>
            </w:r>
            <w:r w:rsidR="00B93F5B" w:rsidRPr="000C5EA4">
              <w:rPr>
                <w:rFonts w:cs="Arial"/>
                <w:sz w:val="32"/>
                <w:szCs w:val="32"/>
              </w:rPr>
              <w:t xml:space="preserve">afeguarding is </w:t>
            </w:r>
            <w:r w:rsidRPr="000C5EA4">
              <w:rPr>
                <w:rFonts w:cs="Arial"/>
                <w:sz w:val="32"/>
                <w:szCs w:val="32"/>
              </w:rPr>
              <w:t>somethi</w:t>
            </w:r>
            <w:r w:rsidR="0092350F" w:rsidRPr="000C5EA4">
              <w:rPr>
                <w:rFonts w:cs="Arial"/>
                <w:sz w:val="32"/>
                <w:szCs w:val="32"/>
              </w:rPr>
              <w:t>ng the law says organisations must do and is part of</w:t>
            </w:r>
            <w:r w:rsidR="00B93F5B" w:rsidRPr="000C5EA4">
              <w:rPr>
                <w:rFonts w:cs="Arial"/>
                <w:sz w:val="32"/>
                <w:szCs w:val="32"/>
              </w:rPr>
              <w:t xml:space="preserve"> the Care Act.</w:t>
            </w:r>
          </w:p>
        </w:tc>
      </w:tr>
      <w:tr w:rsidR="007F63B9" w:rsidRPr="000C5EA4" w14:paraId="065042F3" w14:textId="77777777" w:rsidTr="00ED65EA">
        <w:tc>
          <w:tcPr>
            <w:tcW w:w="2916" w:type="dxa"/>
          </w:tcPr>
          <w:p w14:paraId="502EC39F" w14:textId="77777777" w:rsidR="00451A29" w:rsidRDefault="00523D31" w:rsidP="001F3211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3C6E324" wp14:editId="14F2AE42">
                  <wp:extent cx="1042670" cy="1036320"/>
                  <wp:effectExtent l="0" t="0" r="5080" b="0"/>
                  <wp:docPr id="2898567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204A9D" w14:textId="77777777" w:rsidR="006958E4" w:rsidRDefault="006958E4" w:rsidP="001F321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8A97A20" w14:textId="77777777" w:rsidR="006958E4" w:rsidRDefault="006958E4" w:rsidP="001F321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6D120CB" w14:textId="77777777" w:rsidR="006958E4" w:rsidRDefault="006958E4" w:rsidP="001F321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13315E7" w14:textId="3D13D52C" w:rsidR="006958E4" w:rsidRPr="000C5EA4" w:rsidRDefault="006958E4" w:rsidP="001F321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54584212" w14:textId="77777777" w:rsidR="001478D8" w:rsidRPr="006958E4" w:rsidRDefault="001478D8" w:rsidP="00A23AF9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6958E4">
              <w:rPr>
                <w:rFonts w:cs="Arial"/>
                <w:b/>
                <w:bCs/>
                <w:sz w:val="40"/>
                <w:szCs w:val="40"/>
              </w:rPr>
              <w:t xml:space="preserve">What good looks like </w:t>
            </w:r>
          </w:p>
          <w:p w14:paraId="628E5ADE" w14:textId="77777777" w:rsidR="001478D8" w:rsidRPr="000C5EA4" w:rsidRDefault="001478D8" w:rsidP="00A23AF9">
            <w:pPr>
              <w:rPr>
                <w:rFonts w:cs="Arial"/>
                <w:sz w:val="32"/>
                <w:szCs w:val="32"/>
              </w:rPr>
            </w:pPr>
          </w:p>
          <w:p w14:paraId="0FDC0248" w14:textId="4A9629C4" w:rsidR="00451A29" w:rsidRPr="000C5EA4" w:rsidRDefault="00905C64" w:rsidP="00A23AF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work with you</w:t>
            </w:r>
            <w:r w:rsidR="001478D8" w:rsidRPr="000C5EA4">
              <w:rPr>
                <w:rFonts w:cs="Arial"/>
                <w:sz w:val="32"/>
                <w:szCs w:val="32"/>
              </w:rPr>
              <w:t xml:space="preserve"> to understand what being safe means </w:t>
            </w:r>
            <w:r w:rsidR="00CF1EB0">
              <w:rPr>
                <w:rFonts w:cs="Arial"/>
                <w:sz w:val="32"/>
                <w:szCs w:val="32"/>
              </w:rPr>
              <w:t xml:space="preserve">for </w:t>
            </w:r>
            <w:r>
              <w:rPr>
                <w:rFonts w:cs="Arial"/>
                <w:sz w:val="32"/>
                <w:szCs w:val="32"/>
              </w:rPr>
              <w:t>you</w:t>
            </w:r>
            <w:r w:rsidR="001478D8" w:rsidRPr="000C5EA4">
              <w:rPr>
                <w:rFonts w:cs="Arial"/>
                <w:sz w:val="32"/>
                <w:szCs w:val="32"/>
              </w:rPr>
              <w:t xml:space="preserve"> and the best way to </w:t>
            </w:r>
            <w:r w:rsidR="00CF23E2" w:rsidRPr="000C5EA4">
              <w:rPr>
                <w:rFonts w:cs="Arial"/>
                <w:sz w:val="32"/>
                <w:szCs w:val="32"/>
              </w:rPr>
              <w:t>support</w:t>
            </w:r>
            <w:r w:rsidR="001478D8" w:rsidRPr="000C5EA4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>you</w:t>
            </w:r>
            <w:r w:rsidR="00CF23E2" w:rsidRPr="000C5EA4">
              <w:rPr>
                <w:rFonts w:cs="Arial"/>
                <w:sz w:val="32"/>
                <w:szCs w:val="32"/>
              </w:rPr>
              <w:t>.</w:t>
            </w:r>
          </w:p>
        </w:tc>
      </w:tr>
      <w:tr w:rsidR="007F63B9" w:rsidRPr="000C5EA4" w14:paraId="05BE3063" w14:textId="77777777" w:rsidTr="00ED65EA">
        <w:tc>
          <w:tcPr>
            <w:tcW w:w="2916" w:type="dxa"/>
          </w:tcPr>
          <w:p w14:paraId="0CE3AE07" w14:textId="77777777" w:rsidR="00451A29" w:rsidRDefault="00102BDA" w:rsidP="00905C64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9E0FBDD" wp14:editId="5880EC68">
                  <wp:extent cx="1426845" cy="1274445"/>
                  <wp:effectExtent l="0" t="0" r="1905" b="1905"/>
                  <wp:docPr id="111678531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C8FAE0" w14:textId="77777777" w:rsidR="00D007CE" w:rsidRDefault="00D007CE" w:rsidP="00905C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0251FFF" w14:textId="64FA362F" w:rsidR="00D007CE" w:rsidRPr="000C5EA4" w:rsidRDefault="00D007CE" w:rsidP="00905C6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3B494A8F" w14:textId="2EB2F623" w:rsidR="00451A29" w:rsidRPr="000C5EA4" w:rsidRDefault="00954864" w:rsidP="00A23AF9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We will:</w:t>
            </w:r>
          </w:p>
        </w:tc>
      </w:tr>
      <w:tr w:rsidR="007F63B9" w:rsidRPr="000C5EA4" w14:paraId="7D450E92" w14:textId="77777777" w:rsidTr="00ED65EA">
        <w:tc>
          <w:tcPr>
            <w:tcW w:w="2916" w:type="dxa"/>
          </w:tcPr>
          <w:p w14:paraId="40B3016B" w14:textId="77777777" w:rsidR="001478D8" w:rsidRDefault="000724C4" w:rsidP="00905C64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12A6702" wp14:editId="25D45903">
                  <wp:extent cx="914400" cy="1219200"/>
                  <wp:effectExtent l="0" t="0" r="0" b="0"/>
                  <wp:docPr id="94025786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3C5FDB" w14:textId="77777777" w:rsidR="00CF1EB0" w:rsidRDefault="00CF1EB0" w:rsidP="00905C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7F98A40" w14:textId="5E678DD9" w:rsidR="00D007CE" w:rsidRPr="000C5EA4" w:rsidRDefault="00D007CE" w:rsidP="00905C6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4B39A393" w14:textId="176ADEC6" w:rsidR="001478D8" w:rsidRPr="000C5EA4" w:rsidRDefault="00542B62" w:rsidP="007C0AE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Follow the safeguarding </w:t>
            </w:r>
            <w:r w:rsidR="005761D4" w:rsidRPr="000C5EA4">
              <w:rPr>
                <w:rFonts w:ascii="Arial" w:hAnsi="Arial" w:cs="Arial"/>
                <w:sz w:val="32"/>
                <w:szCs w:val="32"/>
              </w:rPr>
              <w:t>law</w:t>
            </w:r>
            <w:r w:rsidR="000724C4">
              <w:rPr>
                <w:rFonts w:ascii="Arial" w:hAnsi="Arial" w:cs="Arial"/>
                <w:sz w:val="32"/>
                <w:szCs w:val="32"/>
              </w:rPr>
              <w:t>s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in the </w:t>
            </w:r>
            <w:r w:rsidR="00300F20">
              <w:rPr>
                <w:rFonts w:ascii="Arial" w:hAnsi="Arial" w:cs="Arial"/>
                <w:sz w:val="32"/>
                <w:szCs w:val="32"/>
              </w:rPr>
              <w:t>C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are </w:t>
            </w:r>
            <w:r w:rsidR="00300F20">
              <w:rPr>
                <w:rFonts w:ascii="Arial" w:hAnsi="Arial" w:cs="Arial"/>
                <w:sz w:val="32"/>
                <w:szCs w:val="32"/>
              </w:rPr>
              <w:t>A</w:t>
            </w:r>
            <w:r w:rsidRPr="000C5EA4">
              <w:rPr>
                <w:rFonts w:ascii="Arial" w:hAnsi="Arial" w:cs="Arial"/>
                <w:sz w:val="32"/>
                <w:szCs w:val="32"/>
              </w:rPr>
              <w:t>ct.</w:t>
            </w:r>
          </w:p>
        </w:tc>
      </w:tr>
      <w:tr w:rsidR="007F63B9" w:rsidRPr="000C5EA4" w14:paraId="264EFA26" w14:textId="77777777" w:rsidTr="00ED65EA">
        <w:tc>
          <w:tcPr>
            <w:tcW w:w="2916" w:type="dxa"/>
          </w:tcPr>
          <w:p w14:paraId="5DB4CB34" w14:textId="77777777" w:rsidR="00CF23E2" w:rsidRDefault="00905AFF" w:rsidP="00905C64">
            <w:pPr>
              <w:jc w:val="center"/>
              <w:rPr>
                <w:rFonts w:cs="Arial"/>
                <w:sz w:val="32"/>
                <w:szCs w:val="32"/>
              </w:rPr>
            </w:pPr>
            <w:r w:rsidRPr="00905AFF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FBAE5FC" wp14:editId="21DBD4F4">
                  <wp:extent cx="1422400" cy="1293371"/>
                  <wp:effectExtent l="0" t="0" r="6350" b="2540"/>
                  <wp:docPr id="34236683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614" cy="130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FE9A0" w14:textId="77777777" w:rsidR="00CF1EB0" w:rsidRDefault="00CF1EB0" w:rsidP="00905C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E9954E6" w14:textId="79C3FA7B" w:rsidR="00905AFF" w:rsidRPr="000C5EA4" w:rsidRDefault="00905AFF" w:rsidP="00905C6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3B5AD29F" w14:textId="5EC5E4E3" w:rsidR="00CF23E2" w:rsidRPr="000C5EA4" w:rsidRDefault="00CF1EB0" w:rsidP="007C0AE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="005C481D" w:rsidRPr="000C5EA4">
              <w:rPr>
                <w:rFonts w:ascii="Arial" w:hAnsi="Arial" w:cs="Arial"/>
                <w:sz w:val="32"/>
                <w:szCs w:val="32"/>
              </w:rPr>
              <w:t xml:space="preserve">upport people </w:t>
            </w:r>
            <w:r w:rsidR="00D33588" w:rsidRPr="000C5EA4">
              <w:rPr>
                <w:rFonts w:ascii="Arial" w:hAnsi="Arial" w:cs="Arial"/>
                <w:sz w:val="32"/>
                <w:szCs w:val="32"/>
              </w:rPr>
              <w:t xml:space="preserve">sensitively and </w:t>
            </w:r>
            <w:r w:rsidR="00226C37">
              <w:rPr>
                <w:rFonts w:ascii="Arial" w:hAnsi="Arial" w:cs="Arial"/>
                <w:sz w:val="32"/>
                <w:szCs w:val="32"/>
              </w:rPr>
              <w:t xml:space="preserve">deal with problems </w:t>
            </w:r>
            <w:r w:rsidR="00D33588" w:rsidRPr="000C5EA4">
              <w:rPr>
                <w:rFonts w:ascii="Arial" w:hAnsi="Arial" w:cs="Arial"/>
                <w:sz w:val="32"/>
                <w:szCs w:val="32"/>
              </w:rPr>
              <w:t>qui</w:t>
            </w:r>
            <w:r w:rsidR="00DD5A16" w:rsidRPr="000C5EA4">
              <w:rPr>
                <w:rFonts w:ascii="Arial" w:hAnsi="Arial" w:cs="Arial"/>
                <w:sz w:val="32"/>
                <w:szCs w:val="32"/>
              </w:rPr>
              <w:t>ckly.</w:t>
            </w:r>
          </w:p>
        </w:tc>
      </w:tr>
      <w:tr w:rsidR="007F63B9" w:rsidRPr="000C5EA4" w14:paraId="0F436E78" w14:textId="77777777" w:rsidTr="00ED65EA">
        <w:tc>
          <w:tcPr>
            <w:tcW w:w="2916" w:type="dxa"/>
          </w:tcPr>
          <w:p w14:paraId="3E3EC48A" w14:textId="77777777" w:rsidR="00451A29" w:rsidRDefault="004D40F3" w:rsidP="00905C64">
            <w:pPr>
              <w:jc w:val="center"/>
              <w:rPr>
                <w:rFonts w:cs="Arial"/>
                <w:sz w:val="32"/>
                <w:szCs w:val="32"/>
              </w:rPr>
            </w:pPr>
            <w:r w:rsidRPr="004D40F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B76D805" wp14:editId="1857A8DB">
                  <wp:extent cx="1381965" cy="1336431"/>
                  <wp:effectExtent l="0" t="0" r="8890" b="0"/>
                  <wp:docPr id="2021275419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527" cy="134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D44B07" w14:textId="77777777" w:rsidR="00367575" w:rsidRDefault="00367575" w:rsidP="00905C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6122F30" w14:textId="77777777" w:rsidR="00F022E7" w:rsidRDefault="00F022E7" w:rsidP="00905C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95AE53D" w14:textId="77777777" w:rsidR="00F022E7" w:rsidRDefault="00F022E7" w:rsidP="00905C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C52F0AC" w14:textId="739C0187" w:rsidR="00F022E7" w:rsidRPr="000C5EA4" w:rsidRDefault="00F022E7" w:rsidP="00905C6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13475ED1" w14:textId="0EBA0B0D" w:rsidR="00451A29" w:rsidRDefault="00367575" w:rsidP="007C0AE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</w:t>
            </w:r>
            <w:r w:rsidR="00205CB6" w:rsidRPr="000C5EA4">
              <w:rPr>
                <w:rFonts w:ascii="Arial" w:hAnsi="Arial" w:cs="Arial"/>
                <w:sz w:val="32"/>
                <w:szCs w:val="32"/>
              </w:rPr>
              <w:t xml:space="preserve">eep </w:t>
            </w:r>
            <w:r>
              <w:rPr>
                <w:rFonts w:ascii="Arial" w:hAnsi="Arial" w:cs="Arial"/>
                <w:sz w:val="32"/>
                <w:szCs w:val="32"/>
              </w:rPr>
              <w:t>your</w:t>
            </w:r>
            <w:r w:rsidR="00205CB6" w:rsidRPr="000C5EA4">
              <w:rPr>
                <w:rFonts w:ascii="Arial" w:hAnsi="Arial" w:cs="Arial"/>
                <w:sz w:val="32"/>
                <w:szCs w:val="32"/>
              </w:rPr>
              <w:t xml:space="preserve"> wishes and best interests at the centre</w:t>
            </w:r>
            <w:r w:rsidR="007D5C07" w:rsidRPr="000C5EA4">
              <w:rPr>
                <w:rFonts w:ascii="Arial" w:hAnsi="Arial" w:cs="Arial"/>
                <w:sz w:val="32"/>
                <w:szCs w:val="32"/>
              </w:rPr>
              <w:t xml:space="preserve"> of what we do.</w:t>
            </w:r>
          </w:p>
          <w:p w14:paraId="4C5AFF8E" w14:textId="77777777" w:rsidR="00853E99" w:rsidRDefault="00853E99" w:rsidP="00853E99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44E7E4DB" w14:textId="79F10EEB" w:rsidR="00853E99" w:rsidRPr="000C5EA4" w:rsidRDefault="00853E99" w:rsidP="007C0AE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Support </w:t>
            </w:r>
            <w:r w:rsidR="00367575">
              <w:rPr>
                <w:rFonts w:ascii="Arial" w:hAnsi="Arial" w:cs="Arial"/>
                <w:sz w:val="32"/>
                <w:szCs w:val="32"/>
              </w:rPr>
              <w:t>you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to take part as much as </w:t>
            </w:r>
            <w:r w:rsidR="000825AE">
              <w:rPr>
                <w:rFonts w:ascii="Arial" w:hAnsi="Arial" w:cs="Arial"/>
                <w:sz w:val="32"/>
                <w:szCs w:val="32"/>
              </w:rPr>
              <w:t>you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want </w:t>
            </w:r>
            <w:r w:rsidR="000825AE">
              <w:rPr>
                <w:rFonts w:ascii="Arial" w:hAnsi="Arial" w:cs="Arial"/>
                <w:sz w:val="32"/>
                <w:szCs w:val="32"/>
              </w:rPr>
              <w:t xml:space="preserve">to with your safeguarding </w:t>
            </w:r>
            <w:r w:rsidR="00F022E7">
              <w:rPr>
                <w:rFonts w:ascii="Arial" w:hAnsi="Arial" w:cs="Arial"/>
                <w:sz w:val="32"/>
                <w:szCs w:val="32"/>
              </w:rPr>
              <w:t xml:space="preserve">support 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and help </w:t>
            </w:r>
            <w:r w:rsidR="00F022E7">
              <w:rPr>
                <w:rFonts w:ascii="Arial" w:hAnsi="Arial" w:cs="Arial"/>
                <w:sz w:val="32"/>
                <w:szCs w:val="32"/>
              </w:rPr>
              <w:t xml:space="preserve">you </w:t>
            </w:r>
            <w:r w:rsidRPr="000C5EA4">
              <w:rPr>
                <w:rFonts w:ascii="Arial" w:hAnsi="Arial" w:cs="Arial"/>
                <w:sz w:val="32"/>
                <w:szCs w:val="32"/>
              </w:rPr>
              <w:t>to make good choices</w:t>
            </w:r>
            <w:r w:rsidR="00300F20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7F63B9" w:rsidRPr="000C5EA4" w14:paraId="6466D30F" w14:textId="77777777" w:rsidTr="00ED65EA">
        <w:tc>
          <w:tcPr>
            <w:tcW w:w="2916" w:type="dxa"/>
          </w:tcPr>
          <w:p w14:paraId="4A184933" w14:textId="77777777" w:rsidR="00205CB6" w:rsidRDefault="00F022E7" w:rsidP="00C47A7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4B9572B" wp14:editId="4B660045">
                  <wp:extent cx="1322705" cy="1316990"/>
                  <wp:effectExtent l="0" t="0" r="0" b="0"/>
                  <wp:docPr id="1322618793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531735" w14:textId="77777777" w:rsidR="00F022E7" w:rsidRDefault="00F022E7" w:rsidP="00C47A7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B9606F9" w14:textId="77777777" w:rsidR="00F022E7" w:rsidRDefault="00F022E7" w:rsidP="00C47A7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68C2D57" w14:textId="77777777" w:rsidR="00954864" w:rsidRDefault="00954864" w:rsidP="00C47A7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31ADEC7" w14:textId="23252285" w:rsidR="00954864" w:rsidRPr="000C5EA4" w:rsidRDefault="00954864" w:rsidP="00C47A70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049E2F30" w14:textId="3DB3F15C" w:rsidR="00205CB6" w:rsidRDefault="004E1A30" w:rsidP="007C0AE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lastRenderedPageBreak/>
              <w:t>Make sure staff</w:t>
            </w:r>
            <w:r w:rsidR="00C47A70">
              <w:rPr>
                <w:rFonts w:ascii="Arial" w:hAnsi="Arial" w:cs="Arial"/>
                <w:sz w:val="32"/>
                <w:szCs w:val="32"/>
              </w:rPr>
              <w:t xml:space="preserve"> have good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F022E7">
              <w:rPr>
                <w:rFonts w:ascii="Arial" w:hAnsi="Arial" w:cs="Arial"/>
                <w:sz w:val="32"/>
                <w:szCs w:val="32"/>
              </w:rPr>
              <w:t>t</w:t>
            </w:r>
            <w:r w:rsidR="00F022E7" w:rsidRPr="000C5EA4">
              <w:rPr>
                <w:rFonts w:ascii="Arial" w:hAnsi="Arial" w:cs="Arial"/>
                <w:sz w:val="32"/>
                <w:szCs w:val="32"/>
              </w:rPr>
              <w:t>rain</w:t>
            </w:r>
            <w:r w:rsidR="00F022E7">
              <w:rPr>
                <w:rFonts w:ascii="Arial" w:hAnsi="Arial" w:cs="Arial"/>
                <w:sz w:val="32"/>
                <w:szCs w:val="32"/>
              </w:rPr>
              <w:t>ing.</w:t>
            </w:r>
          </w:p>
          <w:p w14:paraId="3D5C7145" w14:textId="77777777" w:rsidR="006A2DF7" w:rsidRPr="006A2DF7" w:rsidRDefault="006A2DF7" w:rsidP="006A2DF7">
            <w:pPr>
              <w:rPr>
                <w:rFonts w:cs="Arial"/>
                <w:sz w:val="32"/>
                <w:szCs w:val="32"/>
              </w:rPr>
            </w:pPr>
          </w:p>
          <w:p w14:paraId="28E14027" w14:textId="1E723EA8" w:rsidR="006A2DF7" w:rsidRPr="006A2DF7" w:rsidRDefault="006A2DF7" w:rsidP="007C0AE6">
            <w:pPr>
              <w:pStyle w:val="ListParagraph"/>
              <w:numPr>
                <w:ilvl w:val="0"/>
                <w:numId w:val="7"/>
              </w:numPr>
              <w:rPr>
                <w:rFonts w:cs="Arial"/>
                <w:sz w:val="32"/>
                <w:szCs w:val="32"/>
              </w:rPr>
            </w:pPr>
            <w:r w:rsidRPr="006A2DF7">
              <w:rPr>
                <w:rFonts w:ascii="Arial" w:hAnsi="Arial" w:cs="Arial"/>
                <w:sz w:val="32"/>
                <w:szCs w:val="32"/>
              </w:rPr>
              <w:t>Learn from our mistakes.</w:t>
            </w:r>
          </w:p>
        </w:tc>
      </w:tr>
      <w:tr w:rsidR="001478D8" w:rsidRPr="000C5EA4" w14:paraId="642DA2BE" w14:textId="77777777" w:rsidTr="00ED65EA">
        <w:tc>
          <w:tcPr>
            <w:tcW w:w="2916" w:type="dxa"/>
          </w:tcPr>
          <w:p w14:paraId="776F9AAD" w14:textId="77777777" w:rsidR="001478D8" w:rsidRDefault="00107E4A" w:rsidP="00107E4A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DD47DDB" wp14:editId="6533B880">
                  <wp:extent cx="774065" cy="1066800"/>
                  <wp:effectExtent l="0" t="0" r="6985" b="0"/>
                  <wp:docPr id="60318584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90A00A" w14:textId="77777777" w:rsidR="00F022E7" w:rsidRDefault="00F022E7" w:rsidP="00107E4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96C5A9E" w14:textId="0C39E164" w:rsidR="00F022E7" w:rsidRPr="000C5EA4" w:rsidRDefault="00F022E7" w:rsidP="00107E4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4CDD630C" w14:textId="64BBA556" w:rsidR="001478D8" w:rsidRPr="000C5EA4" w:rsidRDefault="00FD036F" w:rsidP="00A23AF9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FD036F">
              <w:rPr>
                <w:rFonts w:cs="Arial"/>
                <w:b/>
                <w:bCs/>
                <w:sz w:val="36"/>
                <w:szCs w:val="36"/>
              </w:rPr>
              <w:t>How we’ll check</w:t>
            </w:r>
          </w:p>
        </w:tc>
      </w:tr>
      <w:tr w:rsidR="008418C4" w:rsidRPr="000C5EA4" w14:paraId="3AB5F153" w14:textId="77777777" w:rsidTr="00ED65EA">
        <w:tc>
          <w:tcPr>
            <w:tcW w:w="2916" w:type="dxa"/>
          </w:tcPr>
          <w:p w14:paraId="52EB53B0" w14:textId="77777777" w:rsidR="008418C4" w:rsidRDefault="00D310F6" w:rsidP="000145A2">
            <w:pPr>
              <w:jc w:val="center"/>
              <w:rPr>
                <w:rFonts w:cs="Arial"/>
                <w:sz w:val="32"/>
                <w:szCs w:val="32"/>
              </w:rPr>
            </w:pPr>
            <w:r w:rsidRPr="00D310F6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BE68281" wp14:editId="52137A04">
                  <wp:extent cx="1610750" cy="1135738"/>
                  <wp:effectExtent l="0" t="0" r="8890" b="7620"/>
                  <wp:docPr id="1842447668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30" cy="114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8FB39E" w14:textId="77777777" w:rsidR="00CB770F" w:rsidRDefault="00CB770F" w:rsidP="000145A2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C3A13F7" w14:textId="77777777" w:rsidR="00ED65EA" w:rsidRDefault="00ED65EA" w:rsidP="000145A2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517A01F" w14:textId="6562B8AC" w:rsidR="00CB770F" w:rsidRPr="000C5EA4" w:rsidRDefault="00CB770F" w:rsidP="000145A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5666A432" w14:textId="2C62FF57" w:rsidR="008418C4" w:rsidRPr="000C5EA4" w:rsidRDefault="00F022E7" w:rsidP="007C0AE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</w:t>
            </w:r>
            <w:r w:rsidR="008418C4" w:rsidRPr="000C5EA4">
              <w:rPr>
                <w:rFonts w:ascii="Arial" w:hAnsi="Arial" w:cs="Arial"/>
                <w:sz w:val="32"/>
                <w:szCs w:val="32"/>
              </w:rPr>
              <w:t xml:space="preserve">ind the best way to </w:t>
            </w:r>
            <w:r w:rsidR="00CF2E6E" w:rsidRPr="000C5EA4">
              <w:rPr>
                <w:rFonts w:ascii="Arial" w:hAnsi="Arial" w:cs="Arial"/>
                <w:sz w:val="32"/>
                <w:szCs w:val="32"/>
              </w:rPr>
              <w:t>listen</w:t>
            </w:r>
            <w:r w:rsidR="00823F7F" w:rsidRPr="000C5EA4">
              <w:rPr>
                <w:rFonts w:ascii="Arial" w:hAnsi="Arial" w:cs="Arial"/>
                <w:sz w:val="32"/>
                <w:szCs w:val="32"/>
              </w:rPr>
              <w:t xml:space="preserve"> to </w:t>
            </w:r>
            <w:r w:rsidR="008418C4" w:rsidRPr="000C5EA4">
              <w:rPr>
                <w:rFonts w:ascii="Arial" w:hAnsi="Arial" w:cs="Arial"/>
                <w:sz w:val="32"/>
                <w:szCs w:val="32"/>
              </w:rPr>
              <w:t>people with lived experience of safeguarding</w:t>
            </w:r>
            <w:r w:rsidR="00D67EE0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1478D8" w:rsidRPr="000C5EA4" w14:paraId="56F9549A" w14:textId="77777777" w:rsidTr="00ED65EA">
        <w:tc>
          <w:tcPr>
            <w:tcW w:w="2916" w:type="dxa"/>
          </w:tcPr>
          <w:p w14:paraId="10B015EE" w14:textId="77777777" w:rsidR="001478D8" w:rsidRDefault="009C2AAB" w:rsidP="000145A2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CC78F8E" wp14:editId="3D5AA2C8">
                  <wp:extent cx="1085215" cy="853440"/>
                  <wp:effectExtent l="0" t="0" r="635" b="3810"/>
                  <wp:docPr id="71120077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3E1B46" w14:textId="77777777" w:rsidR="006C595E" w:rsidRDefault="006C595E" w:rsidP="000145A2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E72118E" w14:textId="77777777" w:rsidR="00CB770F" w:rsidRDefault="00CB770F" w:rsidP="00CB770F">
            <w:pPr>
              <w:rPr>
                <w:rFonts w:cs="Arial"/>
                <w:sz w:val="32"/>
                <w:szCs w:val="32"/>
              </w:rPr>
            </w:pPr>
          </w:p>
          <w:p w14:paraId="45C935A1" w14:textId="59239963" w:rsidR="00CB770F" w:rsidRPr="000C5EA4" w:rsidRDefault="00CB770F" w:rsidP="000145A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531B3CD3" w14:textId="4AC6DC41" w:rsidR="001478D8" w:rsidRPr="000C5EA4" w:rsidRDefault="00683E44" w:rsidP="007C0AE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Pr="000C5EA4">
              <w:rPr>
                <w:rFonts w:ascii="Arial" w:hAnsi="Arial" w:cs="Arial"/>
                <w:sz w:val="32"/>
                <w:szCs w:val="32"/>
              </w:rPr>
              <w:t>upport staff</w:t>
            </w:r>
            <w:r w:rsidR="00D910CD" w:rsidRPr="000C5EA4">
              <w:rPr>
                <w:rFonts w:ascii="Arial" w:hAnsi="Arial" w:cs="Arial"/>
                <w:sz w:val="32"/>
                <w:szCs w:val="32"/>
              </w:rPr>
              <w:t xml:space="preserve"> through </w:t>
            </w:r>
            <w:r w:rsidR="00CA2092" w:rsidRPr="000C5EA4">
              <w:rPr>
                <w:rFonts w:ascii="Arial" w:hAnsi="Arial" w:cs="Arial"/>
                <w:sz w:val="32"/>
                <w:szCs w:val="32"/>
              </w:rPr>
              <w:t>good</w:t>
            </w:r>
            <w:r w:rsidR="00D910CD" w:rsidRPr="000C5EA4">
              <w:rPr>
                <w:rFonts w:ascii="Arial" w:hAnsi="Arial" w:cs="Arial"/>
                <w:sz w:val="32"/>
                <w:szCs w:val="32"/>
              </w:rPr>
              <w:t xml:space="preserve"> supervision</w:t>
            </w:r>
            <w:r w:rsidR="0018194A">
              <w:rPr>
                <w:rFonts w:ascii="Arial" w:hAnsi="Arial" w:cs="Arial"/>
                <w:sz w:val="32"/>
                <w:szCs w:val="32"/>
              </w:rPr>
              <w:t xml:space="preserve"> and check they have done their safeguarding training</w:t>
            </w:r>
            <w:r w:rsidR="00D5493C" w:rsidRPr="000C5EA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1478D8" w:rsidRPr="000C5EA4" w14:paraId="2202506A" w14:textId="77777777" w:rsidTr="00ED65EA">
        <w:tc>
          <w:tcPr>
            <w:tcW w:w="2916" w:type="dxa"/>
          </w:tcPr>
          <w:p w14:paraId="2FE8A2E6" w14:textId="76FD6421" w:rsidR="001478D8" w:rsidRDefault="001478D8" w:rsidP="009642D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2D61FD3" w14:textId="77777777" w:rsidR="006C595E" w:rsidRDefault="00954864" w:rsidP="009642D9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331E20A" wp14:editId="0BB98502">
                  <wp:extent cx="975360" cy="1652270"/>
                  <wp:effectExtent l="0" t="0" r="0" b="5080"/>
                  <wp:docPr id="119494319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544830" w14:textId="77777777" w:rsidR="00954864" w:rsidRDefault="00954864" w:rsidP="009642D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FAFE835" w14:textId="5E89B000" w:rsidR="00ED65EA" w:rsidRPr="000C5EA4" w:rsidRDefault="00ED65EA" w:rsidP="009642D9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4554564B" w14:textId="77777777" w:rsidR="00954864" w:rsidRDefault="00954864" w:rsidP="00A23AF9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7A6C2632" w14:textId="67305C5D" w:rsidR="001478D8" w:rsidRPr="006C595E" w:rsidRDefault="00011EF3" w:rsidP="00A23AF9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6C595E">
              <w:rPr>
                <w:rFonts w:cs="Arial"/>
                <w:b/>
                <w:bCs/>
                <w:sz w:val="40"/>
                <w:szCs w:val="40"/>
              </w:rPr>
              <w:t>How do we know we’re making a difference?</w:t>
            </w:r>
          </w:p>
        </w:tc>
      </w:tr>
      <w:tr w:rsidR="007E08D0" w:rsidRPr="000C5EA4" w14:paraId="1A3C041E" w14:textId="77777777" w:rsidTr="00ED65EA">
        <w:tc>
          <w:tcPr>
            <w:tcW w:w="2916" w:type="dxa"/>
          </w:tcPr>
          <w:p w14:paraId="69964334" w14:textId="77777777" w:rsidR="006C595E" w:rsidRDefault="00A0330C" w:rsidP="00CB770F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9987ED6" wp14:editId="410F0E43">
                  <wp:extent cx="1575582" cy="1327486"/>
                  <wp:effectExtent l="0" t="0" r="5715" b="6350"/>
                  <wp:docPr id="1288415651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58" cy="1338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158836" w14:textId="77777777" w:rsidR="00954864" w:rsidRDefault="00954864" w:rsidP="00CB770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816DDE8" w14:textId="77777777" w:rsidR="00954864" w:rsidRDefault="00954864" w:rsidP="00CB770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587C024" w14:textId="77777777" w:rsidR="00954864" w:rsidRDefault="00954864" w:rsidP="00CB770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88E85AE" w14:textId="3770CFB7" w:rsidR="00954864" w:rsidRPr="000C5EA4" w:rsidRDefault="00954864" w:rsidP="00CB770F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4EAB3C7A" w14:textId="044AB323" w:rsidR="007E08D0" w:rsidRPr="000C5EA4" w:rsidRDefault="007E08D0" w:rsidP="007C0AE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lastRenderedPageBreak/>
              <w:t xml:space="preserve">People will tell us </w:t>
            </w:r>
            <w:r w:rsidR="00323E16" w:rsidRPr="000C5EA4">
              <w:rPr>
                <w:rFonts w:ascii="Arial" w:hAnsi="Arial" w:cs="Arial"/>
                <w:sz w:val="32"/>
                <w:szCs w:val="32"/>
              </w:rPr>
              <w:t xml:space="preserve">that 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safeguarding </w:t>
            </w:r>
            <w:r w:rsidR="00323E16" w:rsidRPr="000C5EA4">
              <w:rPr>
                <w:rFonts w:ascii="Arial" w:hAnsi="Arial" w:cs="Arial"/>
                <w:sz w:val="32"/>
                <w:szCs w:val="32"/>
              </w:rPr>
              <w:t>makes them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feel safer and in control of their lives</w:t>
            </w:r>
            <w:r w:rsidR="00C34B4F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1478D8" w:rsidRPr="000C5EA4" w14:paraId="4BD9760B" w14:textId="77777777" w:rsidTr="00ED65EA">
        <w:tc>
          <w:tcPr>
            <w:tcW w:w="2916" w:type="dxa"/>
          </w:tcPr>
          <w:p w14:paraId="6714AD1E" w14:textId="1C447DA8" w:rsidR="006C595E" w:rsidRPr="000C5EA4" w:rsidRDefault="009B2DA8" w:rsidP="00CB770F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8DBB99E" wp14:editId="35B4B4FE">
                  <wp:extent cx="1446319" cy="1386486"/>
                  <wp:effectExtent l="0" t="0" r="1905" b="4445"/>
                  <wp:docPr id="1144733413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568" cy="1389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6" w:type="dxa"/>
          </w:tcPr>
          <w:p w14:paraId="1F42418D" w14:textId="2BD180FB" w:rsidR="001478D8" w:rsidRPr="000C5EA4" w:rsidRDefault="0007240B" w:rsidP="007C0AE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Our quality ratings will </w:t>
            </w:r>
            <w:r w:rsidR="00C954EC" w:rsidRPr="000C5EA4">
              <w:rPr>
                <w:rFonts w:ascii="Arial" w:hAnsi="Arial" w:cs="Arial"/>
                <w:sz w:val="32"/>
                <w:szCs w:val="32"/>
              </w:rPr>
              <w:t>get better</w:t>
            </w:r>
            <w:r w:rsidRPr="000C5EA4">
              <w:rPr>
                <w:rFonts w:ascii="Arial" w:hAnsi="Arial" w:cs="Arial"/>
                <w:sz w:val="32"/>
                <w:szCs w:val="32"/>
              </w:rPr>
              <w:t>. </w:t>
            </w:r>
          </w:p>
        </w:tc>
      </w:tr>
    </w:tbl>
    <w:p w14:paraId="13CD8787" w14:textId="77777777" w:rsidR="00954864" w:rsidRDefault="00954864" w:rsidP="00A23AF9">
      <w:pPr>
        <w:rPr>
          <w:rFonts w:cs="Arial"/>
          <w:sz w:val="32"/>
          <w:szCs w:val="32"/>
        </w:rPr>
      </w:pPr>
    </w:p>
    <w:p w14:paraId="5DF07868" w14:textId="77777777" w:rsidR="00954864" w:rsidRDefault="00954864" w:rsidP="00A23AF9">
      <w:pPr>
        <w:rPr>
          <w:rFonts w:cs="Arial"/>
          <w:sz w:val="32"/>
          <w:szCs w:val="32"/>
        </w:rPr>
      </w:pPr>
    </w:p>
    <w:p w14:paraId="5DFF124E" w14:textId="77777777" w:rsidR="00ED65EA" w:rsidRDefault="00ED65EA" w:rsidP="00A23AF9">
      <w:pPr>
        <w:rPr>
          <w:rFonts w:cs="Arial"/>
          <w:sz w:val="32"/>
          <w:szCs w:val="32"/>
        </w:rPr>
      </w:pPr>
    </w:p>
    <w:p w14:paraId="22DAD617" w14:textId="77777777" w:rsidR="00ED65EA" w:rsidRDefault="00ED65EA" w:rsidP="00A23AF9">
      <w:pPr>
        <w:rPr>
          <w:rFonts w:cs="Arial"/>
          <w:sz w:val="32"/>
          <w:szCs w:val="32"/>
        </w:rPr>
      </w:pPr>
    </w:p>
    <w:p w14:paraId="7168C53B" w14:textId="77777777" w:rsidR="00ED65EA" w:rsidRDefault="00ED65EA" w:rsidP="00A23AF9">
      <w:pPr>
        <w:rPr>
          <w:rFonts w:cs="Arial"/>
          <w:sz w:val="32"/>
          <w:szCs w:val="32"/>
        </w:rPr>
      </w:pPr>
    </w:p>
    <w:p w14:paraId="1047803D" w14:textId="77777777" w:rsidR="00ED65EA" w:rsidRDefault="00ED65EA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9"/>
        <w:gridCol w:w="7743"/>
      </w:tblGrid>
      <w:tr w:rsidR="00ED65EA" w14:paraId="3B38647D" w14:textId="77777777" w:rsidTr="00FD036F">
        <w:tc>
          <w:tcPr>
            <w:tcW w:w="2972" w:type="dxa"/>
          </w:tcPr>
          <w:p w14:paraId="74D8497C" w14:textId="0B24980F" w:rsidR="00ED65EA" w:rsidRDefault="00ED65EA" w:rsidP="00ED65E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7377B18" w14:textId="77777777" w:rsidR="00ED65EA" w:rsidRDefault="00ED65EA" w:rsidP="00ED65EA">
            <w:pPr>
              <w:jc w:val="center"/>
              <w:rPr>
                <w:rFonts w:cs="Arial"/>
                <w:sz w:val="32"/>
                <w:szCs w:val="32"/>
              </w:rPr>
            </w:pPr>
            <w:r w:rsidRPr="00B4104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D7303C5" wp14:editId="325D388F">
                  <wp:extent cx="1492181" cy="1446028"/>
                  <wp:effectExtent l="0" t="0" r="0" b="1905"/>
                  <wp:docPr id="1901284409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99" cy="145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128456" w14:textId="2D2DB484" w:rsidR="00ED65EA" w:rsidRDefault="00ED65EA" w:rsidP="00ED65E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2F4DC11D" w14:textId="77777777" w:rsidR="00ED65EA" w:rsidRDefault="00ED65EA" w:rsidP="00ED65EA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088ABDA0" w14:textId="3D4F8929" w:rsidR="00ED65EA" w:rsidRPr="00CB770F" w:rsidRDefault="00ED65EA" w:rsidP="00ED65EA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CB770F">
              <w:rPr>
                <w:rFonts w:cs="Arial"/>
                <w:b/>
                <w:bCs/>
                <w:sz w:val="40"/>
                <w:szCs w:val="40"/>
              </w:rPr>
              <w:t>External Provider Services</w:t>
            </w:r>
          </w:p>
          <w:p w14:paraId="4D99600B" w14:textId="77777777" w:rsidR="00ED65EA" w:rsidRDefault="00ED65EA" w:rsidP="00ED65EA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426BC384" w14:textId="10065353" w:rsidR="00ED65EA" w:rsidRDefault="00ED65EA" w:rsidP="00ED65EA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These are the care and support services provided for the Council by other organisations</w:t>
            </w:r>
          </w:p>
        </w:tc>
      </w:tr>
    </w:tbl>
    <w:p w14:paraId="44FD5338" w14:textId="77777777" w:rsidR="00ED65EA" w:rsidRDefault="00ED65EA" w:rsidP="00A23AF9">
      <w:pPr>
        <w:rPr>
          <w:rFonts w:cs="Arial"/>
          <w:sz w:val="32"/>
          <w:szCs w:val="32"/>
        </w:rPr>
      </w:pPr>
    </w:p>
    <w:p w14:paraId="00C64003" w14:textId="77777777" w:rsidR="00954864" w:rsidRDefault="00954864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2"/>
        <w:gridCol w:w="7770"/>
      </w:tblGrid>
      <w:tr w:rsidR="00832D7B" w:rsidRPr="000C5EA4" w14:paraId="371BFD89" w14:textId="77777777" w:rsidTr="00ED65EA">
        <w:tc>
          <w:tcPr>
            <w:tcW w:w="2992" w:type="dxa"/>
          </w:tcPr>
          <w:p w14:paraId="78BFCBF3" w14:textId="77777777" w:rsidR="0011128E" w:rsidRDefault="00072D44" w:rsidP="008E6945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8A9E46E" wp14:editId="3BD1898C">
                  <wp:extent cx="1165013" cy="1157918"/>
                  <wp:effectExtent l="0" t="0" r="0" b="0"/>
                  <wp:docPr id="1286486353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656" cy="1160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745B4E" w14:textId="28162CDE" w:rsidR="00992DDF" w:rsidRPr="000C5EA4" w:rsidRDefault="00992DDF" w:rsidP="008E6945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2BDF786F" w14:textId="6F47162A" w:rsidR="0011128E" w:rsidRPr="000C5EA4" w:rsidRDefault="00F929B1" w:rsidP="00A23AF9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992DDF">
              <w:rPr>
                <w:rFonts w:cs="Arial"/>
                <w:b/>
                <w:bCs/>
                <w:sz w:val="40"/>
                <w:szCs w:val="40"/>
              </w:rPr>
              <w:t>What good looks like</w:t>
            </w:r>
          </w:p>
        </w:tc>
      </w:tr>
      <w:tr w:rsidR="00832D7B" w:rsidRPr="000C5EA4" w14:paraId="638ABCB3" w14:textId="77777777" w:rsidTr="00ED65EA">
        <w:tc>
          <w:tcPr>
            <w:tcW w:w="2992" w:type="dxa"/>
          </w:tcPr>
          <w:p w14:paraId="3F75A90C" w14:textId="40B19142" w:rsidR="00320AAA" w:rsidRPr="000C5EA4" w:rsidRDefault="00D633E7" w:rsidP="006B1A53">
            <w:pPr>
              <w:jc w:val="center"/>
              <w:rPr>
                <w:rFonts w:cs="Arial"/>
                <w:sz w:val="32"/>
                <w:szCs w:val="32"/>
              </w:rPr>
            </w:pPr>
            <w:r w:rsidRPr="00D633E7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78708C4" wp14:editId="34DCC237">
                  <wp:extent cx="1371600" cy="1751330"/>
                  <wp:effectExtent l="0" t="0" r="0" b="1270"/>
                  <wp:docPr id="1257192410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</w:tcPr>
          <w:p w14:paraId="1FE306DB" w14:textId="5F2F0582" w:rsidR="00C377A8" w:rsidRPr="000C5EA4" w:rsidRDefault="00C377A8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We work with </w:t>
            </w:r>
            <w:r w:rsidR="00BE223E" w:rsidRPr="000C5EA4">
              <w:rPr>
                <w:rFonts w:cs="Arial"/>
                <w:sz w:val="32"/>
                <w:szCs w:val="32"/>
              </w:rPr>
              <w:t>partners</w:t>
            </w:r>
            <w:r w:rsidRPr="000C5EA4">
              <w:rPr>
                <w:rFonts w:cs="Arial"/>
                <w:sz w:val="32"/>
                <w:szCs w:val="32"/>
              </w:rPr>
              <w:t xml:space="preserve"> to make sure that all our services work together</w:t>
            </w:r>
            <w:r w:rsidR="00BE223E" w:rsidRPr="000C5EA4">
              <w:rPr>
                <w:rFonts w:cs="Arial"/>
                <w:sz w:val="32"/>
                <w:szCs w:val="32"/>
              </w:rPr>
              <w:t xml:space="preserve"> for </w:t>
            </w:r>
            <w:r w:rsidR="00D762AE">
              <w:rPr>
                <w:rFonts w:cs="Arial"/>
                <w:sz w:val="32"/>
                <w:szCs w:val="32"/>
              </w:rPr>
              <w:t>people</w:t>
            </w:r>
            <w:r w:rsidR="00BA330C" w:rsidRPr="000C5EA4">
              <w:rPr>
                <w:rFonts w:cs="Arial"/>
                <w:sz w:val="32"/>
                <w:szCs w:val="32"/>
              </w:rPr>
              <w:t xml:space="preserve"> </w:t>
            </w:r>
            <w:r w:rsidR="00D633E7">
              <w:rPr>
                <w:rFonts w:cs="Arial"/>
                <w:sz w:val="32"/>
                <w:szCs w:val="32"/>
              </w:rPr>
              <w:t>receiving</w:t>
            </w:r>
            <w:r w:rsidR="00BA330C" w:rsidRPr="000C5EA4">
              <w:rPr>
                <w:rFonts w:cs="Arial"/>
                <w:sz w:val="32"/>
                <w:szCs w:val="32"/>
              </w:rPr>
              <w:t xml:space="preserve"> care and support </w:t>
            </w:r>
            <w:r w:rsidR="004A4A82" w:rsidRPr="000C5EA4">
              <w:rPr>
                <w:rFonts w:cs="Arial"/>
                <w:sz w:val="32"/>
                <w:szCs w:val="32"/>
              </w:rPr>
              <w:t>from</w:t>
            </w:r>
            <w:r w:rsidR="009B3010">
              <w:rPr>
                <w:rFonts w:cs="Arial"/>
                <w:sz w:val="32"/>
                <w:szCs w:val="32"/>
              </w:rPr>
              <w:t xml:space="preserve"> us</w:t>
            </w:r>
            <w:r w:rsidR="004A4A82" w:rsidRPr="000C5EA4">
              <w:rPr>
                <w:rFonts w:cs="Arial"/>
                <w:sz w:val="32"/>
                <w:szCs w:val="32"/>
              </w:rPr>
              <w:t>.</w:t>
            </w:r>
          </w:p>
        </w:tc>
      </w:tr>
      <w:tr w:rsidR="00832D7B" w:rsidRPr="000C5EA4" w14:paraId="1D4A71B4" w14:textId="77777777" w:rsidTr="00ED65EA">
        <w:tc>
          <w:tcPr>
            <w:tcW w:w="2992" w:type="dxa"/>
          </w:tcPr>
          <w:p w14:paraId="06EB8D4F" w14:textId="77777777" w:rsidR="0011128E" w:rsidRDefault="009B3010" w:rsidP="008E6945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351FDCA2" wp14:editId="57E4DE05">
                  <wp:extent cx="1524000" cy="1361223"/>
                  <wp:effectExtent l="0" t="0" r="0" b="0"/>
                  <wp:docPr id="771388731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37" cy="1363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E5F71D" w14:textId="77777777" w:rsidR="00320AAA" w:rsidRDefault="00320AAA" w:rsidP="008E694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2DF998D" w14:textId="6C334F3F" w:rsidR="00320AAA" w:rsidRPr="000C5EA4" w:rsidRDefault="00320AAA" w:rsidP="008E6945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6C53EA54" w14:textId="77777777" w:rsidR="00ED65EA" w:rsidRDefault="00ED65EA" w:rsidP="00A23AF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77128A24" w14:textId="57EAF8B4" w:rsidR="0011128E" w:rsidRPr="000C5EA4" w:rsidRDefault="00CA64E0" w:rsidP="00A23AF9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We will:</w:t>
            </w:r>
          </w:p>
        </w:tc>
      </w:tr>
      <w:tr w:rsidR="00832D7B" w:rsidRPr="000C5EA4" w14:paraId="3B164F80" w14:textId="77777777" w:rsidTr="00ED65EA">
        <w:tc>
          <w:tcPr>
            <w:tcW w:w="2992" w:type="dxa"/>
          </w:tcPr>
          <w:p w14:paraId="4BF8CC26" w14:textId="061A96EC" w:rsidR="00320AAA" w:rsidRPr="000C5EA4" w:rsidRDefault="00926FC7" w:rsidP="00672365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A5DD78A" wp14:editId="31DBF2E0">
                  <wp:extent cx="1517227" cy="1541150"/>
                  <wp:effectExtent l="0" t="0" r="6985" b="1905"/>
                  <wp:docPr id="34568823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81" cy="1546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</w:tcPr>
          <w:p w14:paraId="2E67EA54" w14:textId="77777777" w:rsidR="005B07C0" w:rsidRDefault="005B07C0" w:rsidP="005B07C0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22BCABC4" w14:textId="72A49152" w:rsidR="0011128E" w:rsidRPr="000C5EA4" w:rsidRDefault="00BE4CE2" w:rsidP="007C0AE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Check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 xml:space="preserve"> the quality of </w:t>
            </w:r>
            <w:r w:rsidR="00824FBD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 xml:space="preserve">care and support services </w:t>
            </w:r>
            <w:r w:rsidR="00824FBD">
              <w:rPr>
                <w:rFonts w:ascii="Arial" w:hAnsi="Arial" w:cs="Arial"/>
                <w:sz w:val="32"/>
                <w:szCs w:val="32"/>
              </w:rPr>
              <w:t>offered by</w:t>
            </w:r>
            <w:r w:rsidR="00D84A4F" w:rsidRPr="000C5EA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320AAA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>providers</w:t>
            </w:r>
            <w:r w:rsidR="00824FBD">
              <w:rPr>
                <w:rFonts w:ascii="Arial" w:hAnsi="Arial" w:cs="Arial"/>
                <w:sz w:val="32"/>
                <w:szCs w:val="32"/>
              </w:rPr>
              <w:t xml:space="preserve"> we use</w:t>
            </w:r>
            <w:r w:rsidRPr="000C5EA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832D7B" w:rsidRPr="000C5EA4" w14:paraId="0F7AD4B4" w14:textId="77777777" w:rsidTr="00ED65EA">
        <w:tc>
          <w:tcPr>
            <w:tcW w:w="2992" w:type="dxa"/>
          </w:tcPr>
          <w:p w14:paraId="267A18EB" w14:textId="6660F9C6" w:rsidR="0011128E" w:rsidRDefault="0011128E" w:rsidP="00AC12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AB3B741" w14:textId="447FE720" w:rsidR="00E57DDC" w:rsidRDefault="00320AAA" w:rsidP="00AC1264">
            <w:pPr>
              <w:jc w:val="center"/>
              <w:rPr>
                <w:rFonts w:cs="Arial"/>
                <w:sz w:val="32"/>
                <w:szCs w:val="32"/>
              </w:rPr>
            </w:pPr>
            <w:r w:rsidRPr="00832D7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9D28B24" wp14:editId="1D30E016">
                  <wp:extent cx="1350499" cy="1331999"/>
                  <wp:effectExtent l="0" t="0" r="2540" b="1905"/>
                  <wp:docPr id="1816301169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751" cy="135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301E6" w14:textId="77777777" w:rsidR="00CA64E0" w:rsidRDefault="00CA64E0" w:rsidP="00AC12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C5AADFC" w14:textId="77777777" w:rsidR="00CA64E0" w:rsidRDefault="00CA64E0" w:rsidP="00AC12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414A765" w14:textId="77777777" w:rsidR="00320AAA" w:rsidRDefault="00320AAA" w:rsidP="00AC12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F975860" w14:textId="390B8C3A" w:rsidR="00E57DDC" w:rsidRDefault="002710A8" w:rsidP="00AC1264">
            <w:pPr>
              <w:jc w:val="center"/>
              <w:rPr>
                <w:rFonts w:cs="Arial"/>
                <w:sz w:val="32"/>
                <w:szCs w:val="32"/>
              </w:rPr>
            </w:pPr>
            <w:r w:rsidRPr="002710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4504FB9" wp14:editId="5ECF3A1D">
                  <wp:extent cx="1108618" cy="1083212"/>
                  <wp:effectExtent l="0" t="0" r="0" b="3175"/>
                  <wp:docPr id="9791972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174" cy="108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1C5E5" w14:textId="77777777" w:rsidR="00E57DDC" w:rsidRDefault="00E57DDC" w:rsidP="00AC12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1F4BE69" w14:textId="7C2BA453" w:rsidR="00CA64E0" w:rsidRPr="000C5EA4" w:rsidRDefault="00CA64E0" w:rsidP="00AC126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58ACF867" w14:textId="77777777" w:rsidR="00022726" w:rsidRDefault="00022726" w:rsidP="00022726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6C3CF3A8" w14:textId="2F714A16" w:rsidR="00AC1264" w:rsidRDefault="005B07C0" w:rsidP="007C0AE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 xml:space="preserve">ork closely with </w:t>
            </w:r>
            <w:r w:rsidR="008B5B7F" w:rsidRPr="000C5EA4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>C</w:t>
            </w:r>
            <w:r w:rsidR="00F7060D" w:rsidRPr="000C5EA4">
              <w:rPr>
                <w:rFonts w:ascii="Arial" w:hAnsi="Arial" w:cs="Arial"/>
                <w:sz w:val="32"/>
                <w:szCs w:val="32"/>
              </w:rPr>
              <w:t xml:space="preserve">are 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>Q</w:t>
            </w:r>
            <w:r w:rsidR="00F7060D" w:rsidRPr="000C5EA4">
              <w:rPr>
                <w:rFonts w:ascii="Arial" w:hAnsi="Arial" w:cs="Arial"/>
                <w:sz w:val="32"/>
                <w:szCs w:val="32"/>
              </w:rPr>
              <w:t>uality Commission</w:t>
            </w:r>
            <w:r w:rsidR="00AC1264">
              <w:rPr>
                <w:rFonts w:ascii="Arial" w:hAnsi="Arial" w:cs="Arial"/>
                <w:sz w:val="32"/>
                <w:szCs w:val="32"/>
              </w:rPr>
              <w:t xml:space="preserve"> (CQC).</w:t>
            </w:r>
          </w:p>
          <w:p w14:paraId="665AA7CA" w14:textId="77777777" w:rsidR="00AC1264" w:rsidRDefault="00AC1264" w:rsidP="00AC1264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219EE6DD" w14:textId="7C790CBF" w:rsidR="004248E8" w:rsidRPr="000C5EA4" w:rsidRDefault="00AC1264" w:rsidP="00AC1264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CQC are the organisation </w:t>
            </w:r>
            <w:r w:rsidR="00C8281F">
              <w:rPr>
                <w:rFonts w:ascii="Arial" w:hAnsi="Arial" w:cs="Arial"/>
                <w:sz w:val="32"/>
                <w:szCs w:val="32"/>
              </w:rPr>
              <w:t>that</w:t>
            </w:r>
            <w:r w:rsidR="008B5B7F" w:rsidRPr="000C5EA4">
              <w:rPr>
                <w:rFonts w:ascii="Arial" w:hAnsi="Arial" w:cs="Arial"/>
                <w:sz w:val="32"/>
                <w:szCs w:val="32"/>
              </w:rPr>
              <w:t xml:space="preserve"> check 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 xml:space="preserve">health and social care </w:t>
            </w:r>
            <w:r w:rsidR="00D84A4F" w:rsidRPr="000C5EA4">
              <w:rPr>
                <w:rFonts w:ascii="Arial" w:hAnsi="Arial" w:cs="Arial"/>
                <w:color w:val="000000" w:themeColor="text1"/>
                <w:sz w:val="32"/>
                <w:szCs w:val="32"/>
              </w:rPr>
              <w:t>service</w:t>
            </w:r>
            <w:r w:rsidR="009B7154" w:rsidRPr="000C5EA4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s. </w:t>
            </w:r>
          </w:p>
          <w:p w14:paraId="18C43DBD" w14:textId="77777777" w:rsidR="004248E8" w:rsidRDefault="004248E8" w:rsidP="004248E8">
            <w:pPr>
              <w:pStyle w:val="ListParagraph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3263E783" w14:textId="77777777" w:rsidR="002710A8" w:rsidRPr="000C5EA4" w:rsidRDefault="002710A8" w:rsidP="004248E8">
            <w:pPr>
              <w:pStyle w:val="ListParagraph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5E784A07" w14:textId="77777777" w:rsidR="005B07C0" w:rsidRDefault="005B07C0" w:rsidP="004248E8">
            <w:pPr>
              <w:pStyle w:val="ListParagraph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0539A4FB" w14:textId="6EB0FF63" w:rsidR="0011128E" w:rsidRPr="00FD036F" w:rsidRDefault="00FD036F" w:rsidP="00FD036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S</w:t>
            </w:r>
            <w:r w:rsidR="004248E8" w:rsidRPr="00FD036F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hare </w:t>
            </w:r>
            <w:r w:rsidR="005667E8" w:rsidRPr="00FD036F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information </w:t>
            </w:r>
            <w:r w:rsidR="00AC1264" w:rsidRPr="00FD036F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with </w:t>
            </w:r>
            <w:r w:rsidR="005B07C0" w:rsidRPr="00FD036F">
              <w:rPr>
                <w:rFonts w:ascii="Arial" w:hAnsi="Arial" w:cs="Arial"/>
                <w:color w:val="000000" w:themeColor="text1"/>
                <w:sz w:val="32"/>
                <w:szCs w:val="32"/>
              </w:rPr>
              <w:t>CQC</w:t>
            </w:r>
            <w:r w:rsidR="00AC1264" w:rsidRPr="00FD036F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="005667E8" w:rsidRPr="00FD036F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about </w:t>
            </w:r>
            <w:r w:rsidR="00FD192D" w:rsidRPr="00FD036F">
              <w:rPr>
                <w:rFonts w:ascii="Arial" w:hAnsi="Arial" w:cs="Arial"/>
                <w:color w:val="000000" w:themeColor="text1"/>
                <w:sz w:val="32"/>
                <w:szCs w:val="32"/>
              </w:rPr>
              <w:t>the</w:t>
            </w:r>
            <w:r w:rsidR="005667E8" w:rsidRPr="00FD036F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providers</w:t>
            </w:r>
            <w:r w:rsidR="00FD192D" w:rsidRPr="00FD036F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we use</w:t>
            </w:r>
            <w:r w:rsidR="005667E8" w:rsidRPr="00FD036F">
              <w:rPr>
                <w:rFonts w:ascii="Arial" w:hAnsi="Arial" w:cs="Arial"/>
                <w:color w:val="000000" w:themeColor="text1"/>
                <w:sz w:val="32"/>
                <w:szCs w:val="32"/>
              </w:rPr>
              <w:t>.</w:t>
            </w:r>
          </w:p>
        </w:tc>
      </w:tr>
      <w:tr w:rsidR="00832D7B" w:rsidRPr="000C5EA4" w14:paraId="10737D1C" w14:textId="77777777" w:rsidTr="00ED65EA">
        <w:tc>
          <w:tcPr>
            <w:tcW w:w="2992" w:type="dxa"/>
          </w:tcPr>
          <w:p w14:paraId="34079E80" w14:textId="77777777" w:rsidR="005667E8" w:rsidRDefault="003F3EE2" w:rsidP="009A4CFD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DD5D0A0" wp14:editId="3D2FD62D">
                  <wp:extent cx="1435947" cy="1279233"/>
                  <wp:effectExtent l="0" t="0" r="0" b="0"/>
                  <wp:docPr id="951717109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329" cy="1289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874EA0" w14:textId="77777777" w:rsidR="00C8281F" w:rsidRDefault="00C8281F" w:rsidP="009A4CF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7343FB0" w14:textId="77777777" w:rsidR="00022726" w:rsidRDefault="00022726" w:rsidP="009A4CF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B053EDD" w14:textId="3A6BA135" w:rsidR="00672365" w:rsidRPr="000C5EA4" w:rsidRDefault="00672365" w:rsidP="009A4CF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63495CA1" w14:textId="23E7EE2B" w:rsidR="005667E8" w:rsidRPr="000C5EA4" w:rsidRDefault="005B07C0" w:rsidP="007C0AE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</w:t>
            </w:r>
            <w:r w:rsidR="00E841BB" w:rsidRPr="000C5EA4">
              <w:rPr>
                <w:rFonts w:ascii="Arial" w:hAnsi="Arial" w:cs="Arial"/>
                <w:sz w:val="32"/>
                <w:szCs w:val="32"/>
              </w:rPr>
              <w:t>heck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> </w:t>
            </w:r>
            <w:r w:rsidR="004B6003" w:rsidRPr="000C5EA4">
              <w:rPr>
                <w:rFonts w:ascii="Arial" w:hAnsi="Arial" w:cs="Arial"/>
                <w:sz w:val="32"/>
                <w:szCs w:val="32"/>
              </w:rPr>
              <w:t xml:space="preserve">what 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 xml:space="preserve">providers </w:t>
            </w:r>
            <w:r w:rsidR="004B6003" w:rsidRPr="000C5EA4">
              <w:rPr>
                <w:rFonts w:ascii="Arial" w:hAnsi="Arial" w:cs="Arial"/>
                <w:sz w:val="32"/>
                <w:szCs w:val="32"/>
              </w:rPr>
              <w:t xml:space="preserve">are doing 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 xml:space="preserve">and </w:t>
            </w:r>
            <w:r w:rsidR="00E841BB" w:rsidRPr="000C5EA4">
              <w:rPr>
                <w:rFonts w:ascii="Arial" w:hAnsi="Arial" w:cs="Arial"/>
                <w:sz w:val="32"/>
                <w:szCs w:val="32"/>
              </w:rPr>
              <w:t>see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 xml:space="preserve"> where improvements can be made.</w:t>
            </w:r>
          </w:p>
        </w:tc>
      </w:tr>
      <w:tr w:rsidR="000439BE" w:rsidRPr="000C5EA4" w14:paraId="12C248FE" w14:textId="77777777" w:rsidTr="00ED65EA">
        <w:tc>
          <w:tcPr>
            <w:tcW w:w="2992" w:type="dxa"/>
          </w:tcPr>
          <w:p w14:paraId="7A51D978" w14:textId="77777777" w:rsidR="005667E8" w:rsidRDefault="00CF54E6" w:rsidP="003F3EE2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222FD283" wp14:editId="66B55A57">
                  <wp:extent cx="853440" cy="1176193"/>
                  <wp:effectExtent l="0" t="0" r="3810" b="5080"/>
                  <wp:docPr id="2125136350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413" cy="1180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49C197" w14:textId="07291BB9" w:rsidR="00022726" w:rsidRPr="000C5EA4" w:rsidRDefault="00022726" w:rsidP="003F3EE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2EEBD4CF" w14:textId="77777777" w:rsidR="004063CF" w:rsidRDefault="004063CF" w:rsidP="00A23AF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7B94B3CA" w14:textId="4C95EE82" w:rsidR="005667E8" w:rsidRPr="000C5EA4" w:rsidRDefault="009F3FD1" w:rsidP="00A23AF9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0C5EA4">
              <w:rPr>
                <w:rFonts w:cs="Arial"/>
                <w:b/>
                <w:bCs/>
                <w:sz w:val="36"/>
                <w:szCs w:val="36"/>
              </w:rPr>
              <w:t>How we’ll check</w:t>
            </w:r>
          </w:p>
        </w:tc>
      </w:tr>
      <w:tr w:rsidR="000439BE" w:rsidRPr="000C5EA4" w14:paraId="2BD54FD6" w14:textId="77777777" w:rsidTr="00ED65EA">
        <w:tc>
          <w:tcPr>
            <w:tcW w:w="2992" w:type="dxa"/>
          </w:tcPr>
          <w:p w14:paraId="5A5A46C9" w14:textId="0F3D7B9D" w:rsidR="006E5860" w:rsidRPr="000C5EA4" w:rsidRDefault="00533825" w:rsidP="005B07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AB54625" wp14:editId="744B351B">
                  <wp:extent cx="1377690" cy="2099734"/>
                  <wp:effectExtent l="0" t="0" r="0" b="0"/>
                  <wp:docPr id="868748622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277" cy="2118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</w:tcPr>
          <w:p w14:paraId="5F111618" w14:textId="77777777" w:rsidR="00533825" w:rsidRDefault="00533825" w:rsidP="00533825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3D584972" w14:textId="77777777" w:rsidR="006E5860" w:rsidRDefault="006E5860" w:rsidP="006E5860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545A6B5A" w14:textId="32852922" w:rsidR="0080766A" w:rsidRPr="000C5EA4" w:rsidRDefault="0080766A" w:rsidP="007C0AE6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CQC</w:t>
            </w:r>
            <w:r w:rsidR="00F3340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6E5860">
              <w:rPr>
                <w:rFonts w:ascii="Arial" w:hAnsi="Arial" w:cs="Arial"/>
                <w:sz w:val="32"/>
                <w:szCs w:val="32"/>
              </w:rPr>
              <w:t xml:space="preserve">will </w:t>
            </w:r>
            <w:r w:rsidR="00233031" w:rsidRPr="000C5EA4">
              <w:rPr>
                <w:rFonts w:ascii="Arial" w:hAnsi="Arial" w:cs="Arial"/>
                <w:sz w:val="32"/>
                <w:szCs w:val="32"/>
              </w:rPr>
              <w:t>check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providers and give them ratings.</w:t>
            </w:r>
          </w:p>
        </w:tc>
      </w:tr>
      <w:tr w:rsidR="000439BE" w:rsidRPr="000C5EA4" w14:paraId="77674AAF" w14:textId="77777777" w:rsidTr="00ED65EA">
        <w:tc>
          <w:tcPr>
            <w:tcW w:w="2992" w:type="dxa"/>
          </w:tcPr>
          <w:p w14:paraId="51EAC04D" w14:textId="6F231733" w:rsidR="005667E8" w:rsidRDefault="005667E8" w:rsidP="003F3EE2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BAAA0B9" w14:textId="4CA25390" w:rsidR="006E5860" w:rsidRDefault="006E5860" w:rsidP="003F3EE2">
            <w:pPr>
              <w:jc w:val="center"/>
              <w:rPr>
                <w:rFonts w:cs="Arial"/>
                <w:sz w:val="32"/>
                <w:szCs w:val="32"/>
              </w:rPr>
            </w:pPr>
            <w:r w:rsidRPr="00CC33E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A6CA231" wp14:editId="0496F457">
                  <wp:extent cx="1456006" cy="946265"/>
                  <wp:effectExtent l="0" t="0" r="0" b="6350"/>
                  <wp:docPr id="1146946615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92" cy="95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816AE" w14:textId="77777777" w:rsidR="00F33400" w:rsidRDefault="00F33400" w:rsidP="003F3EE2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276EE72" w14:textId="30AB6673" w:rsidR="00CA64E0" w:rsidRPr="000C5EA4" w:rsidRDefault="00CA64E0" w:rsidP="003F3EE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0E06FB3A" w14:textId="77777777" w:rsidR="006E5860" w:rsidRDefault="006E5860" w:rsidP="00233031">
            <w:pPr>
              <w:rPr>
                <w:rFonts w:cs="Arial"/>
                <w:sz w:val="32"/>
                <w:szCs w:val="32"/>
              </w:rPr>
            </w:pPr>
          </w:p>
          <w:p w14:paraId="12044B71" w14:textId="77777777" w:rsidR="006E5860" w:rsidRDefault="006E5860" w:rsidP="00233031">
            <w:pPr>
              <w:rPr>
                <w:rFonts w:cs="Arial"/>
                <w:sz w:val="32"/>
                <w:szCs w:val="32"/>
              </w:rPr>
            </w:pPr>
          </w:p>
          <w:p w14:paraId="67A671C4" w14:textId="751A13FF" w:rsidR="00E668A4" w:rsidRPr="000C5EA4" w:rsidRDefault="00533825" w:rsidP="0023303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To help </w:t>
            </w:r>
            <w:r w:rsidR="00296DB8">
              <w:rPr>
                <w:rFonts w:cs="Arial"/>
                <w:sz w:val="32"/>
                <w:szCs w:val="32"/>
              </w:rPr>
              <w:t xml:space="preserve">us </w:t>
            </w:r>
            <w:r w:rsidR="009F2FC4">
              <w:rPr>
                <w:rFonts w:cs="Arial"/>
                <w:sz w:val="32"/>
                <w:szCs w:val="32"/>
              </w:rPr>
              <w:t xml:space="preserve">check </w:t>
            </w:r>
            <w:r w:rsidR="00ED46D2">
              <w:rPr>
                <w:rFonts w:cs="Arial"/>
                <w:sz w:val="32"/>
                <w:szCs w:val="32"/>
              </w:rPr>
              <w:t xml:space="preserve">our </w:t>
            </w:r>
            <w:r w:rsidR="009F2FC4">
              <w:rPr>
                <w:rFonts w:cs="Arial"/>
                <w:sz w:val="32"/>
                <w:szCs w:val="32"/>
              </w:rPr>
              <w:t xml:space="preserve">providers </w:t>
            </w:r>
            <w:r w:rsidR="00296DB8">
              <w:rPr>
                <w:rFonts w:cs="Arial"/>
                <w:sz w:val="32"/>
                <w:szCs w:val="32"/>
              </w:rPr>
              <w:t xml:space="preserve">we </w:t>
            </w:r>
            <w:r w:rsidR="006E5860">
              <w:rPr>
                <w:rFonts w:cs="Arial"/>
                <w:sz w:val="32"/>
                <w:szCs w:val="32"/>
              </w:rPr>
              <w:t xml:space="preserve">will </w:t>
            </w:r>
            <w:r w:rsidR="00296DB8">
              <w:rPr>
                <w:rFonts w:cs="Arial"/>
                <w:sz w:val="32"/>
                <w:szCs w:val="32"/>
              </w:rPr>
              <w:t>a</w:t>
            </w:r>
            <w:r w:rsidR="005B07C0">
              <w:rPr>
                <w:rFonts w:cs="Arial"/>
                <w:sz w:val="32"/>
                <w:szCs w:val="32"/>
              </w:rPr>
              <w:t>sk:</w:t>
            </w:r>
          </w:p>
        </w:tc>
      </w:tr>
      <w:tr w:rsidR="000439BE" w:rsidRPr="000C5EA4" w14:paraId="235DA3D4" w14:textId="77777777" w:rsidTr="00ED65EA">
        <w:tc>
          <w:tcPr>
            <w:tcW w:w="2992" w:type="dxa"/>
          </w:tcPr>
          <w:p w14:paraId="71328699" w14:textId="77777777" w:rsidR="00E668A4" w:rsidRDefault="008F03A1" w:rsidP="00296DB8">
            <w:pPr>
              <w:jc w:val="center"/>
              <w:rPr>
                <w:rFonts w:cs="Arial"/>
                <w:sz w:val="32"/>
                <w:szCs w:val="32"/>
              </w:rPr>
            </w:pPr>
            <w:r w:rsidRPr="008F03A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15AF374" wp14:editId="5F49C38D">
                  <wp:extent cx="1131085" cy="654148"/>
                  <wp:effectExtent l="0" t="0" r="0" b="0"/>
                  <wp:docPr id="1679086983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65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795211" w14:textId="77777777" w:rsidR="00F33400" w:rsidRDefault="00F3340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484887E" w14:textId="3A9C1392" w:rsidR="00CA64E0" w:rsidRPr="000C5EA4" w:rsidRDefault="00CA64E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0B75056B" w14:textId="53F29B1A" w:rsidR="00E668A4" w:rsidRPr="000C5EA4" w:rsidRDefault="00E668A4" w:rsidP="007C0AE6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Is the service safe?</w:t>
            </w:r>
          </w:p>
        </w:tc>
      </w:tr>
      <w:tr w:rsidR="000439BE" w:rsidRPr="000C5EA4" w14:paraId="65FFB27A" w14:textId="77777777" w:rsidTr="00ED65EA">
        <w:tc>
          <w:tcPr>
            <w:tcW w:w="2992" w:type="dxa"/>
          </w:tcPr>
          <w:p w14:paraId="6FA3F1F1" w14:textId="77777777" w:rsidR="00E668A4" w:rsidRDefault="004B5E58" w:rsidP="00296DB8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A8B87AE" wp14:editId="40E127E0">
                  <wp:extent cx="841375" cy="835025"/>
                  <wp:effectExtent l="0" t="0" r="0" b="0"/>
                  <wp:docPr id="1670123106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3EF607" w14:textId="77777777" w:rsidR="00F33400" w:rsidRDefault="00F3340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C1650C6" w14:textId="18C388BB" w:rsidR="00CA64E0" w:rsidRPr="000C5EA4" w:rsidRDefault="00CA64E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7F25BE3A" w14:textId="56BA506F" w:rsidR="00E668A4" w:rsidRPr="000C5EA4" w:rsidRDefault="00C272FC" w:rsidP="007C0AE6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Is the service </w:t>
            </w:r>
            <w:r w:rsidR="003361B2">
              <w:rPr>
                <w:rFonts w:ascii="Arial" w:hAnsi="Arial" w:cs="Arial"/>
                <w:sz w:val="32"/>
                <w:szCs w:val="32"/>
              </w:rPr>
              <w:t>good at supporting people</w:t>
            </w:r>
            <w:r w:rsidRPr="000C5EA4">
              <w:rPr>
                <w:rFonts w:ascii="Arial" w:hAnsi="Arial" w:cs="Arial"/>
                <w:sz w:val="32"/>
                <w:szCs w:val="32"/>
              </w:rPr>
              <w:t>?</w:t>
            </w:r>
          </w:p>
        </w:tc>
      </w:tr>
      <w:tr w:rsidR="000439BE" w:rsidRPr="000C5EA4" w14:paraId="5DA55615" w14:textId="77777777" w:rsidTr="00ED65EA">
        <w:tc>
          <w:tcPr>
            <w:tcW w:w="2992" w:type="dxa"/>
          </w:tcPr>
          <w:p w14:paraId="451729E5" w14:textId="77777777" w:rsidR="006F6377" w:rsidRDefault="001051FE" w:rsidP="00296DB8">
            <w:pPr>
              <w:jc w:val="center"/>
              <w:rPr>
                <w:rFonts w:cs="Arial"/>
                <w:sz w:val="32"/>
                <w:szCs w:val="32"/>
              </w:rPr>
            </w:pPr>
            <w:r w:rsidRPr="001051FE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38485A5" wp14:editId="78226219">
                  <wp:extent cx="1245235" cy="626110"/>
                  <wp:effectExtent l="0" t="0" r="0" b="2540"/>
                  <wp:docPr id="627179168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5B6C1" w14:textId="77777777" w:rsidR="00F33400" w:rsidRDefault="00F3340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E822181" w14:textId="77777777" w:rsidR="008B635B" w:rsidRDefault="008B635B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18D51CF" w14:textId="5A1A419B" w:rsidR="00CA64E0" w:rsidRPr="000C5EA4" w:rsidRDefault="00CA64E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05886C09" w14:textId="7FB9A36B" w:rsidR="006F6377" w:rsidRPr="000C5EA4" w:rsidRDefault="006F6377" w:rsidP="007C0AE6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Is the service caring?</w:t>
            </w:r>
          </w:p>
        </w:tc>
      </w:tr>
      <w:tr w:rsidR="000439BE" w:rsidRPr="000C5EA4" w14:paraId="342A5E96" w14:textId="77777777" w:rsidTr="00ED65EA">
        <w:tc>
          <w:tcPr>
            <w:tcW w:w="2992" w:type="dxa"/>
          </w:tcPr>
          <w:p w14:paraId="68DEED68" w14:textId="77777777" w:rsidR="006F6377" w:rsidRDefault="00DE1AED" w:rsidP="00296DB8">
            <w:pPr>
              <w:jc w:val="center"/>
              <w:rPr>
                <w:rFonts w:cs="Arial"/>
                <w:sz w:val="32"/>
                <w:szCs w:val="32"/>
              </w:rPr>
            </w:pPr>
            <w:r w:rsidRPr="00DE1AED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2A608772" wp14:editId="1C72DB5A">
                  <wp:extent cx="1400443" cy="1230923"/>
                  <wp:effectExtent l="0" t="0" r="0" b="7620"/>
                  <wp:docPr id="1628979128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463" cy="124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2FC2C" w14:textId="77777777" w:rsidR="00F33400" w:rsidRDefault="00F3340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6EE45EE" w14:textId="677A67F5" w:rsidR="00CA64E0" w:rsidRPr="000C5EA4" w:rsidRDefault="00CA64E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6DFD942C" w14:textId="00C78019" w:rsidR="006F6377" w:rsidRPr="000C5EA4" w:rsidRDefault="006F6377" w:rsidP="007C0AE6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Is the service well</w:t>
            </w:r>
            <w:r w:rsidR="001051FE">
              <w:rPr>
                <w:rFonts w:ascii="Arial" w:hAnsi="Arial" w:cs="Arial"/>
                <w:sz w:val="32"/>
                <w:szCs w:val="32"/>
              </w:rPr>
              <w:t xml:space="preserve"> managed</w:t>
            </w:r>
            <w:r w:rsidRPr="000C5EA4">
              <w:rPr>
                <w:rFonts w:ascii="Arial" w:hAnsi="Arial" w:cs="Arial"/>
                <w:sz w:val="32"/>
                <w:szCs w:val="32"/>
              </w:rPr>
              <w:t>?</w:t>
            </w:r>
          </w:p>
        </w:tc>
      </w:tr>
      <w:tr w:rsidR="000439BE" w:rsidRPr="000C5EA4" w14:paraId="3801D132" w14:textId="77777777" w:rsidTr="00ED65EA">
        <w:tc>
          <w:tcPr>
            <w:tcW w:w="2992" w:type="dxa"/>
          </w:tcPr>
          <w:p w14:paraId="6F7AA4D3" w14:textId="77777777" w:rsidR="005667E8" w:rsidRDefault="00F04394" w:rsidP="00296DB8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D0CDF6F" wp14:editId="20865E9E">
                  <wp:extent cx="871855" cy="1597025"/>
                  <wp:effectExtent l="0" t="0" r="4445" b="3175"/>
                  <wp:docPr id="819802726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6ED9BB" w14:textId="77777777" w:rsidR="00CA64E0" w:rsidRDefault="00CA64E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31D3FE4" w14:textId="77777777" w:rsidR="00CA64E0" w:rsidRDefault="00CA64E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2A71390" w14:textId="5DE8A8F7" w:rsidR="00F33400" w:rsidRPr="000C5EA4" w:rsidRDefault="00F3340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2EA62C64" w14:textId="48AA4E5D" w:rsidR="005667E8" w:rsidRPr="000C5EA4" w:rsidRDefault="005B07C0" w:rsidP="007C0AE6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What do </w:t>
            </w:r>
            <w:r w:rsidR="00260B49">
              <w:rPr>
                <w:rFonts w:ascii="Arial" w:hAnsi="Arial" w:cs="Arial"/>
                <w:sz w:val="32"/>
                <w:szCs w:val="32"/>
              </w:rPr>
              <w:t>C</w:t>
            </w:r>
            <w:r w:rsidR="00C27B11">
              <w:rPr>
                <w:rFonts w:ascii="Arial" w:hAnsi="Arial" w:cs="Arial"/>
                <w:sz w:val="32"/>
                <w:szCs w:val="32"/>
              </w:rPr>
              <w:t xml:space="preserve">QC </w:t>
            </w:r>
            <w:r w:rsidR="00914353" w:rsidRPr="000C5EA4">
              <w:rPr>
                <w:rFonts w:ascii="Arial" w:hAnsi="Arial" w:cs="Arial"/>
                <w:sz w:val="32"/>
                <w:szCs w:val="32"/>
              </w:rPr>
              <w:t xml:space="preserve">reports tell us about </w:t>
            </w:r>
            <w:r w:rsidR="00023F3E" w:rsidRPr="000C5EA4">
              <w:rPr>
                <w:rFonts w:ascii="Arial" w:hAnsi="Arial" w:cs="Arial"/>
                <w:sz w:val="32"/>
                <w:szCs w:val="32"/>
              </w:rPr>
              <w:t xml:space="preserve">what is working well and what needs </w:t>
            </w:r>
            <w:r w:rsidR="00452AD0" w:rsidRPr="000C5EA4">
              <w:rPr>
                <w:rFonts w:ascii="Arial" w:hAnsi="Arial" w:cs="Arial"/>
                <w:sz w:val="32"/>
                <w:szCs w:val="32"/>
              </w:rPr>
              <w:t xml:space="preserve">to </w:t>
            </w:r>
            <w:r w:rsidR="008B635B">
              <w:rPr>
                <w:rFonts w:ascii="Arial" w:hAnsi="Arial" w:cs="Arial"/>
                <w:sz w:val="32"/>
                <w:szCs w:val="32"/>
              </w:rPr>
              <w:t>be</w:t>
            </w:r>
            <w:r w:rsidR="00452AD0" w:rsidRPr="000C5EA4">
              <w:rPr>
                <w:rFonts w:ascii="Arial" w:hAnsi="Arial" w:cs="Arial"/>
                <w:sz w:val="32"/>
                <w:szCs w:val="32"/>
              </w:rPr>
              <w:t xml:space="preserve"> bette</w:t>
            </w:r>
            <w:r w:rsidR="00C27B11">
              <w:rPr>
                <w:rFonts w:ascii="Arial" w:hAnsi="Arial" w:cs="Arial"/>
                <w:sz w:val="32"/>
                <w:szCs w:val="32"/>
              </w:rPr>
              <w:t>r</w:t>
            </w:r>
            <w:r w:rsidR="00914353" w:rsidRPr="000C5EA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0439BE" w:rsidRPr="000C5EA4" w14:paraId="4DAB285B" w14:textId="77777777" w:rsidTr="00ED65EA">
        <w:tc>
          <w:tcPr>
            <w:tcW w:w="2992" w:type="dxa"/>
          </w:tcPr>
          <w:p w14:paraId="267BC1F9" w14:textId="77777777" w:rsidR="00452AD0" w:rsidRDefault="004C0BF4" w:rsidP="00B869B5">
            <w:pPr>
              <w:jc w:val="center"/>
              <w:rPr>
                <w:rFonts w:cs="Arial"/>
                <w:sz w:val="32"/>
                <w:szCs w:val="32"/>
              </w:rPr>
            </w:pPr>
            <w:r w:rsidRPr="004C0BF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58BB120" wp14:editId="328EEDDB">
                  <wp:extent cx="1336430" cy="1199474"/>
                  <wp:effectExtent l="0" t="0" r="0" b="1270"/>
                  <wp:docPr id="184695421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548" cy="121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8CE83" w14:textId="77777777" w:rsidR="00F440BE" w:rsidRDefault="00F440BE" w:rsidP="00B869B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6BC89C8" w14:textId="77777777" w:rsidR="00F440BE" w:rsidRDefault="00F440BE" w:rsidP="00B869B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FDE4FA1" w14:textId="4AB00B11" w:rsidR="00F440BE" w:rsidRPr="000C5EA4" w:rsidRDefault="00F440BE" w:rsidP="00B869B5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6EA1BBB6" w14:textId="25E74009" w:rsidR="00452AD0" w:rsidRPr="00856B33" w:rsidRDefault="00C7053C" w:rsidP="00856B33">
            <w:pPr>
              <w:rPr>
                <w:rFonts w:cs="Arial"/>
                <w:sz w:val="32"/>
                <w:szCs w:val="32"/>
              </w:rPr>
            </w:pPr>
            <w:r w:rsidRPr="00856B33">
              <w:rPr>
                <w:rFonts w:cs="Arial"/>
                <w:sz w:val="32"/>
                <w:szCs w:val="32"/>
              </w:rPr>
              <w:t>W</w:t>
            </w:r>
            <w:r w:rsidR="00A83BE1" w:rsidRPr="00856B33">
              <w:rPr>
                <w:rFonts w:cs="Arial"/>
                <w:sz w:val="32"/>
                <w:szCs w:val="32"/>
              </w:rPr>
              <w:t xml:space="preserve">e </w:t>
            </w:r>
            <w:r w:rsidR="00452AD0" w:rsidRPr="00856B33">
              <w:rPr>
                <w:rFonts w:cs="Arial"/>
                <w:sz w:val="32"/>
                <w:szCs w:val="32"/>
              </w:rPr>
              <w:t xml:space="preserve">are the </w:t>
            </w:r>
            <w:r w:rsidR="00611E13" w:rsidRPr="00856B33">
              <w:rPr>
                <w:rFonts w:cs="Arial"/>
                <w:sz w:val="32"/>
                <w:szCs w:val="32"/>
              </w:rPr>
              <w:t xml:space="preserve">organisation that </w:t>
            </w:r>
            <w:r w:rsidR="00194CA3" w:rsidRPr="00856B33">
              <w:rPr>
                <w:rFonts w:cs="Arial"/>
                <w:sz w:val="32"/>
                <w:szCs w:val="32"/>
              </w:rPr>
              <w:t xml:space="preserve">the </w:t>
            </w:r>
            <w:r w:rsidR="00611E13" w:rsidRPr="00856B33">
              <w:rPr>
                <w:rFonts w:cs="Arial"/>
                <w:sz w:val="32"/>
                <w:szCs w:val="32"/>
              </w:rPr>
              <w:t xml:space="preserve">public and our partners </w:t>
            </w:r>
            <w:r w:rsidR="00452AD0" w:rsidRPr="00856B33">
              <w:rPr>
                <w:rFonts w:cs="Arial"/>
                <w:sz w:val="32"/>
                <w:szCs w:val="32"/>
              </w:rPr>
              <w:t xml:space="preserve">contact </w:t>
            </w:r>
            <w:r w:rsidR="00AE719D" w:rsidRPr="00856B33">
              <w:rPr>
                <w:rFonts w:cs="Arial"/>
                <w:sz w:val="32"/>
                <w:szCs w:val="32"/>
              </w:rPr>
              <w:t xml:space="preserve">if there are </w:t>
            </w:r>
            <w:r w:rsidR="00B869B5" w:rsidRPr="00856B33">
              <w:rPr>
                <w:rFonts w:cs="Arial"/>
                <w:sz w:val="32"/>
                <w:szCs w:val="32"/>
              </w:rPr>
              <w:t>problems</w:t>
            </w:r>
            <w:r w:rsidR="00452AD0" w:rsidRPr="00856B33">
              <w:rPr>
                <w:rFonts w:cs="Arial"/>
                <w:sz w:val="32"/>
                <w:szCs w:val="32"/>
              </w:rPr>
              <w:t xml:space="preserve"> or </w:t>
            </w:r>
            <w:r w:rsidR="00817CFC" w:rsidRPr="00856B33">
              <w:rPr>
                <w:rFonts w:cs="Arial"/>
                <w:sz w:val="32"/>
                <w:szCs w:val="32"/>
              </w:rPr>
              <w:t xml:space="preserve">concerns about </w:t>
            </w:r>
            <w:r w:rsidR="00194CA3" w:rsidRPr="00856B33">
              <w:rPr>
                <w:rFonts w:cs="Arial"/>
                <w:sz w:val="32"/>
                <w:szCs w:val="32"/>
              </w:rPr>
              <w:t>providers</w:t>
            </w:r>
            <w:r w:rsidR="00452AD0" w:rsidRPr="00856B33">
              <w:rPr>
                <w:rFonts w:cs="Arial"/>
                <w:sz w:val="32"/>
                <w:szCs w:val="32"/>
              </w:rPr>
              <w:t>.</w:t>
            </w:r>
          </w:p>
        </w:tc>
      </w:tr>
      <w:tr w:rsidR="000439BE" w:rsidRPr="000C5EA4" w14:paraId="53127C2D" w14:textId="77777777" w:rsidTr="00ED65EA">
        <w:tc>
          <w:tcPr>
            <w:tcW w:w="2992" w:type="dxa"/>
          </w:tcPr>
          <w:p w14:paraId="1129A8C2" w14:textId="77777777" w:rsidR="005667E8" w:rsidRDefault="000D0C1A" w:rsidP="004C0BF4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427FEDB" wp14:editId="41706877">
                  <wp:extent cx="1406770" cy="1126315"/>
                  <wp:effectExtent l="0" t="0" r="3175" b="0"/>
                  <wp:docPr id="1410870858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659" cy="1138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58DB50" w14:textId="77777777" w:rsidR="008D68A9" w:rsidRDefault="008D68A9" w:rsidP="004C0BF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2154102" w14:textId="43F9ABC4" w:rsidR="008D68A9" w:rsidRPr="000C5EA4" w:rsidRDefault="008D68A9" w:rsidP="004C0BF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246BB52E" w14:textId="47F81EDB" w:rsidR="005667E8" w:rsidRPr="00856B33" w:rsidRDefault="00914353" w:rsidP="00856B33">
            <w:pPr>
              <w:rPr>
                <w:rFonts w:cs="Arial"/>
                <w:sz w:val="32"/>
                <w:szCs w:val="32"/>
              </w:rPr>
            </w:pPr>
            <w:r w:rsidRPr="00856B33">
              <w:rPr>
                <w:rFonts w:cs="Arial"/>
                <w:sz w:val="32"/>
                <w:szCs w:val="32"/>
              </w:rPr>
              <w:t xml:space="preserve">We </w:t>
            </w:r>
            <w:r w:rsidR="00FF3DB7" w:rsidRPr="00856B33">
              <w:rPr>
                <w:rFonts w:cs="Arial"/>
                <w:sz w:val="32"/>
                <w:szCs w:val="32"/>
              </w:rPr>
              <w:t>do</w:t>
            </w:r>
            <w:r w:rsidRPr="00856B33">
              <w:rPr>
                <w:rFonts w:cs="Arial"/>
                <w:sz w:val="32"/>
                <w:szCs w:val="32"/>
              </w:rPr>
              <w:t xml:space="preserve"> </w:t>
            </w:r>
            <w:proofErr w:type="gramStart"/>
            <w:r w:rsidRPr="00856B33">
              <w:rPr>
                <w:rFonts w:cs="Arial"/>
                <w:sz w:val="32"/>
                <w:szCs w:val="32"/>
              </w:rPr>
              <w:t>planned</w:t>
            </w:r>
            <w:proofErr w:type="gramEnd"/>
            <w:r w:rsidRPr="00856B33">
              <w:rPr>
                <w:rFonts w:cs="Arial"/>
                <w:sz w:val="32"/>
                <w:szCs w:val="32"/>
              </w:rPr>
              <w:t xml:space="preserve"> and unplanned visits to </w:t>
            </w:r>
            <w:r w:rsidR="00A47630" w:rsidRPr="00856B33">
              <w:rPr>
                <w:rFonts w:cs="Arial"/>
                <w:sz w:val="32"/>
                <w:szCs w:val="32"/>
              </w:rPr>
              <w:t>providers to</w:t>
            </w:r>
            <w:r w:rsidR="00FF3DB7" w:rsidRPr="00856B33">
              <w:rPr>
                <w:rFonts w:cs="Arial"/>
                <w:sz w:val="32"/>
                <w:szCs w:val="32"/>
              </w:rPr>
              <w:t xml:space="preserve"> </w:t>
            </w:r>
            <w:r w:rsidRPr="00856B33">
              <w:rPr>
                <w:rFonts w:cs="Arial"/>
                <w:sz w:val="32"/>
                <w:szCs w:val="32"/>
              </w:rPr>
              <w:t xml:space="preserve">check on the quality of </w:t>
            </w:r>
            <w:r w:rsidR="005D18CC" w:rsidRPr="00856B33">
              <w:rPr>
                <w:rFonts w:cs="Arial"/>
                <w:sz w:val="32"/>
                <w:szCs w:val="32"/>
              </w:rPr>
              <w:t xml:space="preserve">their </w:t>
            </w:r>
            <w:r w:rsidRPr="00856B33">
              <w:rPr>
                <w:rFonts w:cs="Arial"/>
                <w:sz w:val="32"/>
                <w:szCs w:val="32"/>
              </w:rPr>
              <w:t>services</w:t>
            </w:r>
            <w:r w:rsidR="00AF3B43" w:rsidRPr="00856B33">
              <w:rPr>
                <w:rFonts w:cs="Arial"/>
                <w:sz w:val="32"/>
                <w:szCs w:val="32"/>
              </w:rPr>
              <w:t>.</w:t>
            </w:r>
          </w:p>
        </w:tc>
      </w:tr>
      <w:tr w:rsidR="000439BE" w:rsidRPr="000C5EA4" w14:paraId="4DDF4610" w14:textId="77777777" w:rsidTr="00ED65EA">
        <w:tc>
          <w:tcPr>
            <w:tcW w:w="2992" w:type="dxa"/>
          </w:tcPr>
          <w:p w14:paraId="5E5AE15D" w14:textId="77777777" w:rsidR="005667E8" w:rsidRDefault="00B9143E" w:rsidP="004E73D9">
            <w:pPr>
              <w:jc w:val="center"/>
              <w:rPr>
                <w:rFonts w:cs="Arial"/>
                <w:sz w:val="32"/>
                <w:szCs w:val="32"/>
              </w:rPr>
            </w:pPr>
            <w:r w:rsidRPr="00B9143E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BE38A4D" wp14:editId="483A48BF">
                  <wp:extent cx="1420837" cy="1197000"/>
                  <wp:effectExtent l="0" t="0" r="8255" b="3175"/>
                  <wp:docPr id="591202213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537" cy="120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0CFE4" w14:textId="77777777" w:rsidR="008D68A9" w:rsidRDefault="008D68A9" w:rsidP="004E73D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731D2DE" w14:textId="77777777" w:rsidR="008D68A9" w:rsidRDefault="008D68A9" w:rsidP="004E73D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1A71C1F" w14:textId="77777777" w:rsidR="00F440BE" w:rsidRDefault="00F440BE" w:rsidP="004E73D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99A5035" w14:textId="218D11B0" w:rsidR="00F440BE" w:rsidRPr="000C5EA4" w:rsidRDefault="00F440BE" w:rsidP="004E73D9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2003D3C1" w14:textId="070E45F4" w:rsidR="005667E8" w:rsidRPr="00856B33" w:rsidRDefault="00914353" w:rsidP="00856B33">
            <w:pPr>
              <w:rPr>
                <w:rFonts w:cs="Arial"/>
                <w:sz w:val="32"/>
                <w:szCs w:val="32"/>
              </w:rPr>
            </w:pPr>
            <w:r w:rsidRPr="00856B33">
              <w:rPr>
                <w:rFonts w:cs="Arial"/>
                <w:sz w:val="32"/>
                <w:szCs w:val="32"/>
              </w:rPr>
              <w:lastRenderedPageBreak/>
              <w:t xml:space="preserve">We check the </w:t>
            </w:r>
            <w:r w:rsidR="00540404" w:rsidRPr="00856B33">
              <w:rPr>
                <w:rFonts w:cs="Arial"/>
                <w:sz w:val="32"/>
                <w:szCs w:val="32"/>
              </w:rPr>
              <w:t>information</w:t>
            </w:r>
            <w:r w:rsidRPr="00856B33">
              <w:rPr>
                <w:rFonts w:cs="Arial"/>
                <w:sz w:val="32"/>
                <w:szCs w:val="32"/>
              </w:rPr>
              <w:t xml:space="preserve"> that providers </w:t>
            </w:r>
            <w:r w:rsidR="004E73D9" w:rsidRPr="00856B33">
              <w:rPr>
                <w:rFonts w:cs="Arial"/>
                <w:sz w:val="32"/>
                <w:szCs w:val="32"/>
              </w:rPr>
              <w:t xml:space="preserve">give </w:t>
            </w:r>
            <w:proofErr w:type="gramStart"/>
            <w:r w:rsidR="00540404" w:rsidRPr="00856B33">
              <w:rPr>
                <w:rFonts w:cs="Arial"/>
                <w:sz w:val="32"/>
                <w:szCs w:val="32"/>
              </w:rPr>
              <w:t>us</w:t>
            </w:r>
            <w:proofErr w:type="gramEnd"/>
            <w:r w:rsidRPr="00856B33">
              <w:rPr>
                <w:rFonts w:cs="Arial"/>
                <w:sz w:val="32"/>
                <w:szCs w:val="32"/>
              </w:rPr>
              <w:t xml:space="preserve"> so we know how well they are doing</w:t>
            </w:r>
            <w:r w:rsidR="00161AA9" w:rsidRPr="00856B33">
              <w:rPr>
                <w:rFonts w:cs="Arial"/>
                <w:sz w:val="32"/>
                <w:szCs w:val="32"/>
              </w:rPr>
              <w:t>.</w:t>
            </w:r>
          </w:p>
        </w:tc>
      </w:tr>
      <w:tr w:rsidR="00914353" w:rsidRPr="000C5EA4" w14:paraId="3662A802" w14:textId="77777777" w:rsidTr="00ED65EA">
        <w:tc>
          <w:tcPr>
            <w:tcW w:w="2992" w:type="dxa"/>
          </w:tcPr>
          <w:p w14:paraId="5F665E7F" w14:textId="77777777" w:rsidR="00914353" w:rsidRDefault="00ED1BA0" w:rsidP="00ED1BA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D2944D0" wp14:editId="69EB13FE">
                  <wp:extent cx="975360" cy="1652270"/>
                  <wp:effectExtent l="0" t="0" r="0" b="5080"/>
                  <wp:docPr id="1280620532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A2450B" w14:textId="77777777" w:rsidR="00F440BE" w:rsidRDefault="00F440BE" w:rsidP="00ED1BA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C4A3DE0" w14:textId="6D963ADC" w:rsidR="00F440BE" w:rsidRDefault="00CA64E0" w:rsidP="00ED1BA0">
            <w:pPr>
              <w:jc w:val="center"/>
              <w:rPr>
                <w:rFonts w:cs="Arial"/>
                <w:sz w:val="32"/>
                <w:szCs w:val="32"/>
              </w:rPr>
            </w:pPr>
            <w:r w:rsidRPr="00A000E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75D0CD3" wp14:editId="07C1BAB8">
                  <wp:extent cx="1104265" cy="1280160"/>
                  <wp:effectExtent l="0" t="0" r="635" b="0"/>
                  <wp:docPr id="1077171398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BD52C" w14:textId="77777777" w:rsidR="00CA64E0" w:rsidRDefault="00CA64E0" w:rsidP="00ED1BA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4DB2B85" w14:textId="7A6AF766" w:rsidR="008D68A9" w:rsidRPr="000C5EA4" w:rsidRDefault="008D68A9" w:rsidP="00ED1BA0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06144DD7" w14:textId="77777777" w:rsidR="00914353" w:rsidRDefault="00BD0581" w:rsidP="00A23AF9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8D68A9">
              <w:rPr>
                <w:rFonts w:cs="Arial"/>
                <w:b/>
                <w:bCs/>
                <w:sz w:val="40"/>
                <w:szCs w:val="40"/>
              </w:rPr>
              <w:t>How do we know we’re making a difference?</w:t>
            </w:r>
          </w:p>
          <w:p w14:paraId="5D592031" w14:textId="77777777" w:rsidR="00CA64E0" w:rsidRDefault="00CA64E0" w:rsidP="00A23AF9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6C7D22A8" w14:textId="77777777" w:rsidR="00CA64E0" w:rsidRDefault="00CA64E0" w:rsidP="00A23AF9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0DDCBE80" w14:textId="77777777" w:rsidR="00CA64E0" w:rsidRDefault="00CA64E0" w:rsidP="00A23AF9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4DF5114B" w14:textId="77777777" w:rsidR="00CA64E0" w:rsidRDefault="00CA64E0" w:rsidP="00A23AF9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592066EE" w14:textId="77777777" w:rsidR="00CA64E0" w:rsidRDefault="00CA64E0" w:rsidP="00A23AF9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57215FBD" w14:textId="25B72988" w:rsidR="00CA64E0" w:rsidRPr="00CA64E0" w:rsidRDefault="004F7BCB" w:rsidP="00CA64E0">
            <w:pPr>
              <w:pStyle w:val="ListParagraph"/>
              <w:numPr>
                <w:ilvl w:val="0"/>
                <w:numId w:val="10"/>
              </w:numPr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2"/>
                <w:szCs w:val="32"/>
              </w:rPr>
              <w:t>P</w:t>
            </w:r>
            <w:r w:rsidR="00CA64E0" w:rsidRPr="00CA64E0">
              <w:rPr>
                <w:rFonts w:cs="Arial"/>
                <w:sz w:val="32"/>
                <w:szCs w:val="32"/>
              </w:rPr>
              <w:t xml:space="preserve">eople, carers and their families </w:t>
            </w:r>
            <w:r>
              <w:rPr>
                <w:rFonts w:cs="Arial"/>
                <w:sz w:val="32"/>
                <w:szCs w:val="32"/>
              </w:rPr>
              <w:t xml:space="preserve">will </w:t>
            </w:r>
            <w:r w:rsidR="00CA64E0" w:rsidRPr="00CA64E0">
              <w:rPr>
                <w:rFonts w:cs="Arial"/>
                <w:sz w:val="32"/>
                <w:szCs w:val="32"/>
              </w:rPr>
              <w:t>tell us.</w:t>
            </w:r>
          </w:p>
        </w:tc>
      </w:tr>
      <w:tr w:rsidR="00914353" w:rsidRPr="000C5EA4" w14:paraId="5BE754D3" w14:textId="77777777" w:rsidTr="00ED65EA">
        <w:tc>
          <w:tcPr>
            <w:tcW w:w="2992" w:type="dxa"/>
          </w:tcPr>
          <w:p w14:paraId="01D4201C" w14:textId="3F680E8D" w:rsidR="006832DA" w:rsidRPr="000C5EA4" w:rsidRDefault="006832DA" w:rsidP="00CA64E0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41E07B4F" w14:textId="08470C50" w:rsidR="00914353" w:rsidRPr="000C5EA4" w:rsidRDefault="00914353" w:rsidP="00CA64E0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14353" w:rsidRPr="000C5EA4" w14:paraId="01E418BD" w14:textId="77777777" w:rsidTr="00ED65EA">
        <w:tc>
          <w:tcPr>
            <w:tcW w:w="2992" w:type="dxa"/>
          </w:tcPr>
          <w:p w14:paraId="6FAD810A" w14:textId="77777777" w:rsidR="00914353" w:rsidRDefault="001F144B" w:rsidP="00ED1BA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A57BC7D" wp14:editId="14DC0EF7">
                  <wp:extent cx="1526345" cy="780523"/>
                  <wp:effectExtent l="0" t="0" r="0" b="0"/>
                  <wp:docPr id="1393330890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528" cy="783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1E76F0" w14:textId="77777777" w:rsidR="006D481C" w:rsidRDefault="006D481C" w:rsidP="00ED1BA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188D12E" w14:textId="77777777" w:rsidR="006D481C" w:rsidRDefault="006D481C" w:rsidP="00ED1BA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4AE0C4D" w14:textId="249DF662" w:rsidR="00856B33" w:rsidRPr="000C5EA4" w:rsidRDefault="00856B33" w:rsidP="00ED1BA0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341AC429" w14:textId="6BA135CA" w:rsidR="00914353" w:rsidRPr="000C5EA4" w:rsidRDefault="00A000E8" w:rsidP="007C0AE6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CQC </w:t>
            </w:r>
            <w:r w:rsidR="003E5BCC" w:rsidRPr="000C5EA4">
              <w:rPr>
                <w:rFonts w:ascii="Arial" w:hAnsi="Arial" w:cs="Arial"/>
                <w:sz w:val="32"/>
                <w:szCs w:val="32"/>
              </w:rPr>
              <w:t xml:space="preserve">ratings for providers in Nottinghamshire </w:t>
            </w:r>
            <w:r w:rsidR="00CA64E0">
              <w:rPr>
                <w:rFonts w:ascii="Arial" w:hAnsi="Arial" w:cs="Arial"/>
                <w:sz w:val="32"/>
                <w:szCs w:val="32"/>
              </w:rPr>
              <w:t xml:space="preserve">will </w:t>
            </w:r>
            <w:r w:rsidR="003E5BCC" w:rsidRPr="000C5EA4">
              <w:rPr>
                <w:rFonts w:ascii="Arial" w:hAnsi="Arial" w:cs="Arial"/>
                <w:sz w:val="32"/>
                <w:szCs w:val="32"/>
              </w:rPr>
              <w:t>improve.</w:t>
            </w:r>
          </w:p>
        </w:tc>
      </w:tr>
      <w:tr w:rsidR="00914353" w:rsidRPr="000C5EA4" w14:paraId="4FC879EA" w14:textId="77777777" w:rsidTr="00ED65EA">
        <w:tc>
          <w:tcPr>
            <w:tcW w:w="2992" w:type="dxa"/>
          </w:tcPr>
          <w:p w14:paraId="7329A423" w14:textId="77777777" w:rsidR="00914353" w:rsidRDefault="000439BE" w:rsidP="00ED1BA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96DCC36" wp14:editId="33FA2126">
                  <wp:extent cx="1432323" cy="1294228"/>
                  <wp:effectExtent l="0" t="0" r="0" b="1270"/>
                  <wp:docPr id="1727451020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09" cy="1302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A4F4E0" w14:textId="77777777" w:rsidR="00CA64E0" w:rsidRDefault="00CA64E0" w:rsidP="00ED1BA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608B355" w14:textId="77777777" w:rsidR="00CA64E0" w:rsidRDefault="00CA64E0" w:rsidP="00ED1BA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9DB5C9C" w14:textId="77777777" w:rsidR="00856B33" w:rsidRDefault="00856B33" w:rsidP="00ED1BA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695B4D9" w14:textId="4EDA2072" w:rsidR="00CA64E0" w:rsidRPr="000C5EA4" w:rsidRDefault="00CA64E0" w:rsidP="00ED1BA0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5847A66D" w14:textId="3E9C178F" w:rsidR="00914353" w:rsidRPr="000C5EA4" w:rsidRDefault="003E5BCC" w:rsidP="007C0AE6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Our care</w:t>
            </w:r>
            <w:r w:rsidR="006D481C">
              <w:rPr>
                <w:rFonts w:ascii="Arial" w:hAnsi="Arial" w:cs="Arial"/>
                <w:sz w:val="32"/>
                <w:szCs w:val="32"/>
              </w:rPr>
              <w:t xml:space="preserve"> and</w:t>
            </w:r>
            <w:r w:rsidR="005D63EA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0C5EA4">
              <w:rPr>
                <w:rFonts w:ascii="Arial" w:hAnsi="Arial" w:cs="Arial"/>
                <w:sz w:val="32"/>
                <w:szCs w:val="32"/>
              </w:rPr>
              <w:t>health</w:t>
            </w:r>
            <w:r w:rsidR="005D63EA">
              <w:rPr>
                <w:rFonts w:ascii="Arial" w:hAnsi="Arial" w:cs="Arial"/>
                <w:sz w:val="32"/>
                <w:szCs w:val="32"/>
              </w:rPr>
              <w:t xml:space="preserve"> staff</w:t>
            </w:r>
            <w:r w:rsidR="006D481C">
              <w:rPr>
                <w:rFonts w:ascii="Arial" w:hAnsi="Arial" w:cs="Arial"/>
                <w:sz w:val="32"/>
                <w:szCs w:val="32"/>
              </w:rPr>
              <w:t>,</w:t>
            </w:r>
            <w:r w:rsidR="00434B16">
              <w:rPr>
                <w:rFonts w:ascii="Arial" w:hAnsi="Arial" w:cs="Arial"/>
                <w:sz w:val="32"/>
                <w:szCs w:val="32"/>
              </w:rPr>
              <w:t xml:space="preserve"> and the team that buys services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5D63EA">
              <w:rPr>
                <w:rFonts w:ascii="Arial" w:hAnsi="Arial" w:cs="Arial"/>
                <w:sz w:val="32"/>
                <w:szCs w:val="32"/>
              </w:rPr>
              <w:t xml:space="preserve">will </w:t>
            </w:r>
            <w:r w:rsidRPr="000C5EA4">
              <w:rPr>
                <w:rFonts w:ascii="Arial" w:hAnsi="Arial" w:cs="Arial"/>
                <w:sz w:val="32"/>
                <w:szCs w:val="32"/>
              </w:rPr>
              <w:t>tell us how well providers are doing.</w:t>
            </w:r>
          </w:p>
        </w:tc>
      </w:tr>
      <w:tr w:rsidR="00914353" w:rsidRPr="000C5EA4" w14:paraId="0F647543" w14:textId="77777777" w:rsidTr="00ED65EA">
        <w:tc>
          <w:tcPr>
            <w:tcW w:w="2992" w:type="dxa"/>
          </w:tcPr>
          <w:p w14:paraId="4BF09093" w14:textId="77777777" w:rsidR="00914353" w:rsidRDefault="00D23CC0" w:rsidP="000439BE">
            <w:pPr>
              <w:jc w:val="center"/>
              <w:rPr>
                <w:rFonts w:cs="Arial"/>
                <w:sz w:val="32"/>
                <w:szCs w:val="32"/>
              </w:rPr>
            </w:pPr>
            <w:r w:rsidRPr="00D23CC0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91120D6" wp14:editId="0D7BF910">
                  <wp:extent cx="1470025" cy="980017"/>
                  <wp:effectExtent l="0" t="0" r="0" b="0"/>
                  <wp:docPr id="366149374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78" cy="98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9E970" w14:textId="5F0E3426" w:rsidR="006832DA" w:rsidRPr="000C5EA4" w:rsidRDefault="006832DA" w:rsidP="000439BE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067D48F4" w14:textId="5158E393" w:rsidR="00914353" w:rsidRPr="000C5EA4" w:rsidRDefault="003E5BCC" w:rsidP="007C0AE6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More providers </w:t>
            </w:r>
            <w:r w:rsidR="00D23CC0">
              <w:rPr>
                <w:rFonts w:ascii="Arial" w:hAnsi="Arial" w:cs="Arial"/>
                <w:sz w:val="32"/>
                <w:szCs w:val="32"/>
              </w:rPr>
              <w:t xml:space="preserve">will </w:t>
            </w:r>
            <w:r w:rsidR="008E1801" w:rsidRPr="000C5EA4">
              <w:rPr>
                <w:rFonts w:ascii="Arial" w:hAnsi="Arial" w:cs="Arial"/>
                <w:sz w:val="32"/>
                <w:szCs w:val="32"/>
              </w:rPr>
              <w:t xml:space="preserve">improve and get a 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good </w:t>
            </w:r>
            <w:r w:rsidR="008E1801" w:rsidRPr="000C5EA4">
              <w:rPr>
                <w:rFonts w:ascii="Arial" w:hAnsi="Arial" w:cs="Arial"/>
                <w:sz w:val="32"/>
                <w:szCs w:val="32"/>
              </w:rPr>
              <w:t>rating</w:t>
            </w:r>
            <w:r w:rsidR="00B374FD" w:rsidRPr="000C5EA4">
              <w:rPr>
                <w:rFonts w:ascii="Arial" w:hAnsi="Arial" w:cs="Arial"/>
                <w:sz w:val="32"/>
                <w:szCs w:val="32"/>
              </w:rPr>
              <w:t xml:space="preserve"> after we have visited and checked them.</w:t>
            </w:r>
          </w:p>
        </w:tc>
      </w:tr>
    </w:tbl>
    <w:p w14:paraId="42989357" w14:textId="77777777" w:rsidR="00CB01A7" w:rsidRDefault="00CB01A7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0"/>
        <w:gridCol w:w="7602"/>
      </w:tblGrid>
      <w:tr w:rsidR="00CB01A7" w14:paraId="0BA77A5D" w14:textId="77777777" w:rsidTr="000228C1">
        <w:tc>
          <w:tcPr>
            <w:tcW w:w="3114" w:type="dxa"/>
          </w:tcPr>
          <w:p w14:paraId="70EFF1EF" w14:textId="77777777" w:rsidR="00CB01A7" w:rsidRDefault="00CB01A7" w:rsidP="00A23AF9">
            <w:pPr>
              <w:rPr>
                <w:rFonts w:cs="Arial"/>
                <w:sz w:val="32"/>
                <w:szCs w:val="32"/>
              </w:rPr>
            </w:pPr>
          </w:p>
          <w:p w14:paraId="002FF9DC" w14:textId="77777777" w:rsidR="00CB01A7" w:rsidRDefault="00CB01A7" w:rsidP="00CB01A7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1B1A131" wp14:editId="5681A4E6">
                  <wp:extent cx="1530773" cy="1487570"/>
                  <wp:effectExtent l="0" t="0" r="0" b="0"/>
                  <wp:docPr id="964645048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261" cy="1494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54C490" w14:textId="3D74B788" w:rsidR="00CB01A7" w:rsidRDefault="00CB01A7" w:rsidP="00CB01A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648" w:type="dxa"/>
          </w:tcPr>
          <w:p w14:paraId="164A80A0" w14:textId="77777777" w:rsidR="00CB01A7" w:rsidRDefault="00CB01A7" w:rsidP="00CB01A7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36712C7A" w14:textId="4B910A71" w:rsidR="00CB01A7" w:rsidRPr="001D7299" w:rsidRDefault="00CB01A7" w:rsidP="00CB01A7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1D7299">
              <w:rPr>
                <w:rFonts w:cs="Arial"/>
                <w:b/>
                <w:bCs/>
                <w:sz w:val="40"/>
                <w:szCs w:val="40"/>
              </w:rPr>
              <w:t>Internal Provider Services</w:t>
            </w:r>
          </w:p>
          <w:p w14:paraId="2EC41432" w14:textId="77777777" w:rsidR="00CB01A7" w:rsidRPr="000C5EA4" w:rsidRDefault="00CB01A7" w:rsidP="00CB01A7">
            <w:pPr>
              <w:tabs>
                <w:tab w:val="left" w:pos="5700"/>
              </w:tabs>
              <w:rPr>
                <w:rFonts w:cs="Arial"/>
                <w:b/>
                <w:bCs/>
                <w:sz w:val="36"/>
                <w:szCs w:val="36"/>
              </w:rPr>
            </w:pPr>
          </w:p>
          <w:p w14:paraId="20057007" w14:textId="3347993B" w:rsidR="00CB01A7" w:rsidRDefault="00CB01A7" w:rsidP="00CB01A7">
            <w:pPr>
              <w:rPr>
                <w:rFonts w:cs="Arial"/>
                <w:sz w:val="32"/>
                <w:szCs w:val="32"/>
              </w:rPr>
            </w:pPr>
            <w:r w:rsidRPr="00F93049">
              <w:rPr>
                <w:rFonts w:cs="Arial"/>
                <w:b/>
                <w:bCs/>
                <w:sz w:val="32"/>
                <w:szCs w:val="32"/>
              </w:rPr>
              <w:t>These are the services the Council provide</w:t>
            </w:r>
            <w:r>
              <w:rPr>
                <w:rFonts w:cs="Arial"/>
                <w:b/>
                <w:bCs/>
                <w:sz w:val="32"/>
                <w:szCs w:val="32"/>
              </w:rPr>
              <w:t>.</w:t>
            </w:r>
          </w:p>
        </w:tc>
      </w:tr>
    </w:tbl>
    <w:p w14:paraId="68EBD687" w14:textId="77777777" w:rsidR="00CB01A7" w:rsidRDefault="00CB01A7" w:rsidP="00A23AF9">
      <w:pPr>
        <w:rPr>
          <w:rFonts w:cs="Arial"/>
          <w:sz w:val="32"/>
          <w:szCs w:val="32"/>
        </w:rPr>
      </w:pPr>
    </w:p>
    <w:p w14:paraId="00A7CE27" w14:textId="77777777" w:rsidR="004F7BCB" w:rsidRDefault="004F7BCB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119"/>
        <w:gridCol w:w="7236"/>
      </w:tblGrid>
      <w:tr w:rsidR="000C61F5" w:rsidRPr="000C5EA4" w14:paraId="5A1C6BA5" w14:textId="77777777" w:rsidTr="000228C1">
        <w:tc>
          <w:tcPr>
            <w:tcW w:w="3516" w:type="dxa"/>
            <w:gridSpan w:val="2"/>
          </w:tcPr>
          <w:p w14:paraId="4E773B7D" w14:textId="33901165" w:rsidR="003E5BCC" w:rsidRDefault="003E5BCC" w:rsidP="005F03C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9C20361" w14:textId="3E9AB5E7" w:rsidR="006317B1" w:rsidRDefault="00CB01A7" w:rsidP="005F03C4">
            <w:pPr>
              <w:jc w:val="center"/>
              <w:rPr>
                <w:rFonts w:cs="Arial"/>
                <w:sz w:val="32"/>
                <w:szCs w:val="32"/>
              </w:rPr>
            </w:pPr>
            <w:r w:rsidRPr="00A4341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0414186" wp14:editId="727B8D04">
                  <wp:extent cx="1695157" cy="920605"/>
                  <wp:effectExtent l="0" t="0" r="635" b="0"/>
                  <wp:docPr id="8474114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56" cy="93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11CDB" w14:textId="710C795C" w:rsidR="00CB01A7" w:rsidRDefault="00CB01A7" w:rsidP="005F03C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FA3A3F0" w14:textId="33D628D3" w:rsidR="004F7BCB" w:rsidRDefault="00CB01A7" w:rsidP="005F03C4">
            <w:pPr>
              <w:jc w:val="center"/>
              <w:rPr>
                <w:rFonts w:cs="Arial"/>
                <w:sz w:val="32"/>
                <w:szCs w:val="32"/>
              </w:rPr>
            </w:pPr>
            <w:r w:rsidRPr="009B191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9E8EA2A" wp14:editId="376C19FC">
                  <wp:extent cx="1551452" cy="1533379"/>
                  <wp:effectExtent l="0" t="0" r="0" b="0"/>
                  <wp:docPr id="150947668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226" cy="154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53305" w14:textId="77777777" w:rsidR="004F7BCB" w:rsidRDefault="004F7BCB" w:rsidP="005F03C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246B18A" w14:textId="44CAB430" w:rsidR="009B191B" w:rsidRPr="000C5EA4" w:rsidRDefault="009B191B" w:rsidP="005F03C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792151A2" w14:textId="77777777" w:rsidR="00CB01A7" w:rsidRDefault="00CB01A7" w:rsidP="00A23AF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0184C3F4" w14:textId="492DB263" w:rsidR="0017293B" w:rsidRPr="009B191B" w:rsidRDefault="00AB5F3F" w:rsidP="00A23AF9">
            <w:pPr>
              <w:rPr>
                <w:rFonts w:cs="Arial"/>
                <w:sz w:val="36"/>
                <w:szCs w:val="36"/>
              </w:rPr>
            </w:pPr>
            <w:r w:rsidRPr="009B191B">
              <w:rPr>
                <w:rFonts w:cs="Arial"/>
                <w:b/>
                <w:bCs/>
                <w:sz w:val="36"/>
                <w:szCs w:val="36"/>
              </w:rPr>
              <w:t>Day opportunities</w:t>
            </w:r>
            <w:r w:rsidRPr="009B191B">
              <w:rPr>
                <w:rFonts w:cs="Arial"/>
                <w:sz w:val="36"/>
                <w:szCs w:val="36"/>
              </w:rPr>
              <w:t xml:space="preserve"> </w:t>
            </w:r>
          </w:p>
          <w:p w14:paraId="7D998733" w14:textId="77777777" w:rsidR="0017293B" w:rsidRDefault="0017293B" w:rsidP="00A23AF9">
            <w:pPr>
              <w:rPr>
                <w:rFonts w:cs="Arial"/>
                <w:sz w:val="32"/>
                <w:szCs w:val="32"/>
              </w:rPr>
            </w:pPr>
          </w:p>
          <w:p w14:paraId="29C39CC9" w14:textId="77777777" w:rsidR="001D7299" w:rsidRPr="000C5EA4" w:rsidRDefault="001D7299" w:rsidP="00A23AF9">
            <w:pPr>
              <w:rPr>
                <w:rFonts w:cs="Arial"/>
                <w:sz w:val="32"/>
                <w:szCs w:val="32"/>
              </w:rPr>
            </w:pPr>
          </w:p>
          <w:p w14:paraId="23080F9C" w14:textId="77777777" w:rsidR="00CB01A7" w:rsidRDefault="00CB01A7" w:rsidP="00A23AF9">
            <w:pPr>
              <w:rPr>
                <w:rFonts w:cs="Arial"/>
                <w:sz w:val="32"/>
                <w:szCs w:val="32"/>
              </w:rPr>
            </w:pPr>
          </w:p>
          <w:p w14:paraId="7C3B388B" w14:textId="77777777" w:rsidR="00CB01A7" w:rsidRDefault="00CB01A7" w:rsidP="00A23AF9">
            <w:pPr>
              <w:rPr>
                <w:rFonts w:cs="Arial"/>
                <w:sz w:val="32"/>
                <w:szCs w:val="32"/>
              </w:rPr>
            </w:pPr>
          </w:p>
          <w:p w14:paraId="1595132D" w14:textId="074BA666" w:rsidR="003E5BCC" w:rsidRDefault="0017293B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They </w:t>
            </w:r>
            <w:r w:rsidR="00AB5F3F" w:rsidRPr="000C5EA4">
              <w:rPr>
                <w:rFonts w:cs="Arial"/>
                <w:sz w:val="32"/>
                <w:szCs w:val="32"/>
              </w:rPr>
              <w:t>provide opportunities for people to do things they enjoy during the day</w:t>
            </w:r>
            <w:r w:rsidR="00BA3376" w:rsidRPr="000C5EA4">
              <w:rPr>
                <w:rFonts w:cs="Arial"/>
                <w:sz w:val="32"/>
                <w:szCs w:val="32"/>
              </w:rPr>
              <w:t xml:space="preserve"> and </w:t>
            </w:r>
            <w:r w:rsidR="00AB5F3F" w:rsidRPr="000C5EA4">
              <w:rPr>
                <w:rFonts w:cs="Arial"/>
                <w:sz w:val="32"/>
                <w:szCs w:val="32"/>
              </w:rPr>
              <w:t xml:space="preserve">support them to maintain </w:t>
            </w:r>
            <w:r w:rsidR="00C72C78" w:rsidRPr="000C5EA4">
              <w:rPr>
                <w:rFonts w:cs="Arial"/>
                <w:sz w:val="32"/>
                <w:szCs w:val="32"/>
              </w:rPr>
              <w:t xml:space="preserve">their </w:t>
            </w:r>
            <w:r w:rsidR="00534EC6">
              <w:rPr>
                <w:rFonts w:cs="Arial"/>
                <w:sz w:val="32"/>
                <w:szCs w:val="32"/>
              </w:rPr>
              <w:t>in</w:t>
            </w:r>
            <w:r w:rsidR="00AB5F3F" w:rsidRPr="000C5EA4">
              <w:rPr>
                <w:rFonts w:cs="Arial"/>
                <w:sz w:val="32"/>
                <w:szCs w:val="32"/>
              </w:rPr>
              <w:t>dependence.</w:t>
            </w:r>
          </w:p>
          <w:p w14:paraId="4D15D86B" w14:textId="4A79F5FE" w:rsidR="004F7BCB" w:rsidRPr="000C5EA4" w:rsidRDefault="004F7BCB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0C61F5" w:rsidRPr="000C5EA4" w14:paraId="74F9FEFA" w14:textId="77777777" w:rsidTr="000228C1">
        <w:tc>
          <w:tcPr>
            <w:tcW w:w="3516" w:type="dxa"/>
            <w:gridSpan w:val="2"/>
          </w:tcPr>
          <w:p w14:paraId="2C621FB6" w14:textId="77777777" w:rsidR="003E5BCC" w:rsidRDefault="005F51A1" w:rsidP="005F03C4">
            <w:pPr>
              <w:jc w:val="center"/>
              <w:rPr>
                <w:rFonts w:cs="Arial"/>
                <w:sz w:val="32"/>
                <w:szCs w:val="32"/>
              </w:rPr>
            </w:pPr>
            <w:r w:rsidRPr="005F51A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910E452" wp14:editId="56032648">
                  <wp:extent cx="1470074" cy="1433796"/>
                  <wp:effectExtent l="0" t="0" r="0" b="0"/>
                  <wp:docPr id="9425226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919" cy="143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135D43" w14:textId="77777777" w:rsidR="005F51A1" w:rsidRDefault="005F51A1" w:rsidP="005F03C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52A27D8" w14:textId="77777777" w:rsidR="00CA64E0" w:rsidRDefault="00CA64E0" w:rsidP="005F03C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F5A6C91" w14:textId="6758A6B1" w:rsidR="00CA64E0" w:rsidRPr="000C5EA4" w:rsidRDefault="00CA64E0" w:rsidP="005F03C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565B87F0" w14:textId="77777777" w:rsidR="00C72C78" w:rsidRPr="009B191B" w:rsidRDefault="00AB5F3F" w:rsidP="00A23AF9">
            <w:pPr>
              <w:rPr>
                <w:rFonts w:cs="Arial"/>
                <w:sz w:val="36"/>
                <w:szCs w:val="36"/>
              </w:rPr>
            </w:pPr>
            <w:r w:rsidRPr="009B191B">
              <w:rPr>
                <w:rFonts w:cs="Arial"/>
                <w:b/>
                <w:bCs/>
                <w:sz w:val="36"/>
                <w:szCs w:val="36"/>
              </w:rPr>
              <w:t>Employment Hub</w:t>
            </w:r>
            <w:r w:rsidRPr="009B191B">
              <w:rPr>
                <w:rFonts w:cs="Arial"/>
                <w:sz w:val="36"/>
                <w:szCs w:val="36"/>
              </w:rPr>
              <w:t xml:space="preserve"> </w:t>
            </w:r>
          </w:p>
          <w:p w14:paraId="54FE82B7" w14:textId="77777777" w:rsidR="00C72C78" w:rsidRPr="000C5EA4" w:rsidRDefault="00C72C78" w:rsidP="00A23AF9">
            <w:pPr>
              <w:rPr>
                <w:rFonts w:cs="Arial"/>
                <w:sz w:val="32"/>
                <w:szCs w:val="32"/>
              </w:rPr>
            </w:pPr>
          </w:p>
          <w:p w14:paraId="1B039F11" w14:textId="237E6914" w:rsidR="003E5BCC" w:rsidRPr="009B191B" w:rsidRDefault="00C72C78" w:rsidP="009B191B">
            <w:pPr>
              <w:rPr>
                <w:rFonts w:cs="Arial"/>
                <w:sz w:val="32"/>
                <w:szCs w:val="32"/>
              </w:rPr>
            </w:pPr>
            <w:r w:rsidRPr="009B191B">
              <w:rPr>
                <w:rFonts w:cs="Arial"/>
                <w:sz w:val="32"/>
                <w:szCs w:val="32"/>
              </w:rPr>
              <w:t xml:space="preserve">They </w:t>
            </w:r>
            <w:r w:rsidR="00AB5F3F" w:rsidRPr="009B191B">
              <w:rPr>
                <w:rFonts w:cs="Arial"/>
                <w:sz w:val="32"/>
                <w:szCs w:val="32"/>
              </w:rPr>
              <w:t xml:space="preserve">support people to develop their confidence and skills so they can work towards </w:t>
            </w:r>
            <w:r w:rsidR="00CF23DE" w:rsidRPr="009B191B">
              <w:rPr>
                <w:rFonts w:cs="Arial"/>
                <w:sz w:val="32"/>
                <w:szCs w:val="32"/>
              </w:rPr>
              <w:t xml:space="preserve">getting </w:t>
            </w:r>
            <w:r w:rsidR="00AB5F3F" w:rsidRPr="009B191B">
              <w:rPr>
                <w:rFonts w:cs="Arial"/>
                <w:sz w:val="32"/>
                <w:szCs w:val="32"/>
              </w:rPr>
              <w:t>paid employment.</w:t>
            </w:r>
          </w:p>
        </w:tc>
      </w:tr>
      <w:tr w:rsidR="000C61F5" w:rsidRPr="000C5EA4" w14:paraId="532E46CC" w14:textId="77777777" w:rsidTr="000228C1">
        <w:tc>
          <w:tcPr>
            <w:tcW w:w="3516" w:type="dxa"/>
            <w:gridSpan w:val="2"/>
          </w:tcPr>
          <w:p w14:paraId="02DDD7AB" w14:textId="77777777" w:rsidR="003E5BCC" w:rsidRDefault="007D1794" w:rsidP="005F51A1">
            <w:pPr>
              <w:jc w:val="center"/>
              <w:rPr>
                <w:rFonts w:cs="Arial"/>
                <w:sz w:val="32"/>
                <w:szCs w:val="32"/>
              </w:rPr>
            </w:pPr>
            <w:r w:rsidRPr="007D179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6A62C2A" wp14:editId="7CC93AAA">
                  <wp:extent cx="921434" cy="1240456"/>
                  <wp:effectExtent l="0" t="0" r="0" b="0"/>
                  <wp:docPr id="1582492738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76" cy="125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DD340D" w14:textId="77777777" w:rsidR="004F7BCB" w:rsidRDefault="004F7BCB" w:rsidP="005F51A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5B7B8AE" w14:textId="766D692C" w:rsidR="00CB01A7" w:rsidRPr="000C5EA4" w:rsidRDefault="00CB01A7" w:rsidP="005F51A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4DA6BED7" w14:textId="77777777" w:rsidR="00CF23DE" w:rsidRPr="005F51A1" w:rsidRDefault="000E48AE" w:rsidP="00A23AF9">
            <w:pPr>
              <w:rPr>
                <w:rFonts w:cs="Arial"/>
                <w:sz w:val="36"/>
                <w:szCs w:val="36"/>
              </w:rPr>
            </w:pPr>
            <w:r w:rsidRPr="005F51A1">
              <w:rPr>
                <w:rFonts w:cs="Arial"/>
                <w:b/>
                <w:bCs/>
                <w:sz w:val="36"/>
                <w:szCs w:val="36"/>
              </w:rPr>
              <w:lastRenderedPageBreak/>
              <w:t>Maximising Independence Service</w:t>
            </w:r>
            <w:r w:rsidRPr="005F51A1">
              <w:rPr>
                <w:rFonts w:cs="Arial"/>
                <w:sz w:val="36"/>
                <w:szCs w:val="36"/>
              </w:rPr>
              <w:t xml:space="preserve"> </w:t>
            </w:r>
          </w:p>
          <w:p w14:paraId="00F97D10" w14:textId="77777777" w:rsidR="00CF23DE" w:rsidRPr="000C5EA4" w:rsidRDefault="00CF23DE" w:rsidP="00A23AF9">
            <w:pPr>
              <w:rPr>
                <w:rFonts w:cs="Arial"/>
                <w:sz w:val="32"/>
                <w:szCs w:val="32"/>
              </w:rPr>
            </w:pPr>
          </w:p>
          <w:p w14:paraId="6434A86D" w14:textId="41D2038E" w:rsidR="003E5BCC" w:rsidRPr="000C5EA4" w:rsidRDefault="00CF23DE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They </w:t>
            </w:r>
            <w:r w:rsidR="000E48AE" w:rsidRPr="000C5EA4">
              <w:rPr>
                <w:rFonts w:cs="Arial"/>
                <w:sz w:val="32"/>
                <w:szCs w:val="32"/>
              </w:rPr>
              <w:t xml:space="preserve">work with people </w:t>
            </w:r>
            <w:r w:rsidR="003665D9">
              <w:rPr>
                <w:rFonts w:cs="Arial"/>
                <w:sz w:val="32"/>
                <w:szCs w:val="32"/>
              </w:rPr>
              <w:t>so they can</w:t>
            </w:r>
            <w:r w:rsidR="000E48AE" w:rsidRPr="000C5EA4">
              <w:rPr>
                <w:rFonts w:cs="Arial"/>
                <w:sz w:val="32"/>
                <w:szCs w:val="32"/>
              </w:rPr>
              <w:t xml:space="preserve"> live as independently as possible by improving their skills and confidence.</w:t>
            </w:r>
          </w:p>
        </w:tc>
      </w:tr>
      <w:tr w:rsidR="000C61F5" w:rsidRPr="000C5EA4" w14:paraId="26D00A5B" w14:textId="77777777" w:rsidTr="000228C1">
        <w:tc>
          <w:tcPr>
            <w:tcW w:w="3516" w:type="dxa"/>
            <w:gridSpan w:val="2"/>
          </w:tcPr>
          <w:p w14:paraId="3241A210" w14:textId="77777777" w:rsidR="003E5BCC" w:rsidRDefault="002D1DF7" w:rsidP="005F51A1">
            <w:pPr>
              <w:jc w:val="center"/>
              <w:rPr>
                <w:rFonts w:cs="Arial"/>
                <w:sz w:val="32"/>
                <w:szCs w:val="32"/>
              </w:rPr>
            </w:pPr>
            <w:r w:rsidRPr="002D1DF7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9719CA3" wp14:editId="1C4270D8">
                  <wp:extent cx="1497965" cy="1266190"/>
                  <wp:effectExtent l="0" t="0" r="6985" b="0"/>
                  <wp:docPr id="182804605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BD261" w14:textId="77777777" w:rsidR="00CA64E0" w:rsidRDefault="00CA64E0" w:rsidP="005F51A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15EDAD9" w14:textId="3BEFCD09" w:rsidR="00CA64E0" w:rsidRPr="000C5EA4" w:rsidRDefault="00CA64E0" w:rsidP="00CB01A7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3EFBD420" w14:textId="77777777" w:rsidR="00CF23DE" w:rsidRPr="007D1794" w:rsidRDefault="000E48AE" w:rsidP="00A23AF9">
            <w:pPr>
              <w:rPr>
                <w:rFonts w:cs="Arial"/>
                <w:sz w:val="36"/>
                <w:szCs w:val="36"/>
              </w:rPr>
            </w:pPr>
            <w:r w:rsidRPr="007D1794">
              <w:rPr>
                <w:rFonts w:cs="Arial"/>
                <w:b/>
                <w:bCs/>
                <w:sz w:val="36"/>
                <w:szCs w:val="36"/>
              </w:rPr>
              <w:t>Short Breaks Care Services</w:t>
            </w:r>
            <w:r w:rsidRPr="007D1794">
              <w:rPr>
                <w:rFonts w:cs="Arial"/>
                <w:sz w:val="36"/>
                <w:szCs w:val="36"/>
              </w:rPr>
              <w:t xml:space="preserve"> </w:t>
            </w:r>
          </w:p>
          <w:p w14:paraId="3AE35A3F" w14:textId="77777777" w:rsidR="00D93F75" w:rsidRPr="000C5EA4" w:rsidRDefault="00D93F75" w:rsidP="00A23AF9">
            <w:pPr>
              <w:rPr>
                <w:rFonts w:cs="Arial"/>
                <w:sz w:val="32"/>
                <w:szCs w:val="32"/>
              </w:rPr>
            </w:pPr>
          </w:p>
          <w:p w14:paraId="1EFE8F66" w14:textId="1E862881" w:rsidR="003E5BCC" w:rsidRPr="000C5EA4" w:rsidRDefault="00D93F75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>They offer</w:t>
            </w:r>
            <w:r w:rsidR="000E48AE" w:rsidRPr="000C5EA4">
              <w:rPr>
                <w:rFonts w:cs="Arial"/>
                <w:sz w:val="32"/>
                <w:szCs w:val="32"/>
              </w:rPr>
              <w:t xml:space="preserve"> care for people, </w:t>
            </w:r>
            <w:r w:rsidRPr="000C5EA4">
              <w:rPr>
                <w:rFonts w:cs="Arial"/>
                <w:sz w:val="32"/>
                <w:szCs w:val="32"/>
              </w:rPr>
              <w:t>so</w:t>
            </w:r>
            <w:r w:rsidR="000E48AE" w:rsidRPr="000C5EA4">
              <w:rPr>
                <w:rFonts w:cs="Arial"/>
                <w:sz w:val="32"/>
                <w:szCs w:val="32"/>
              </w:rPr>
              <w:t xml:space="preserve"> their carers </w:t>
            </w:r>
            <w:r w:rsidRPr="000C5EA4">
              <w:rPr>
                <w:rFonts w:cs="Arial"/>
                <w:sz w:val="32"/>
                <w:szCs w:val="32"/>
              </w:rPr>
              <w:t xml:space="preserve">can </w:t>
            </w:r>
            <w:r w:rsidR="000E48AE" w:rsidRPr="000C5EA4">
              <w:rPr>
                <w:rFonts w:cs="Arial"/>
                <w:sz w:val="32"/>
                <w:szCs w:val="32"/>
              </w:rPr>
              <w:t>have a break from their caring role.</w:t>
            </w:r>
          </w:p>
        </w:tc>
      </w:tr>
      <w:tr w:rsidR="000C61F5" w:rsidRPr="000C5EA4" w14:paraId="752F51D8" w14:textId="77777777" w:rsidTr="000228C1">
        <w:tc>
          <w:tcPr>
            <w:tcW w:w="3516" w:type="dxa"/>
            <w:gridSpan w:val="2"/>
          </w:tcPr>
          <w:p w14:paraId="22855772" w14:textId="77777777" w:rsidR="003E5BCC" w:rsidRDefault="00B80E86" w:rsidP="002D1DF7">
            <w:pPr>
              <w:jc w:val="center"/>
              <w:rPr>
                <w:rFonts w:cs="Arial"/>
                <w:sz w:val="32"/>
                <w:szCs w:val="32"/>
              </w:rPr>
            </w:pPr>
            <w:r w:rsidRPr="00B80E86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C31E51C" wp14:editId="4B3FCD07">
                  <wp:extent cx="1673432" cy="1259058"/>
                  <wp:effectExtent l="0" t="0" r="3175" b="0"/>
                  <wp:docPr id="925571279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94" cy="126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A5679A" w14:textId="77777777" w:rsidR="00E90C14" w:rsidRDefault="00E90C14" w:rsidP="002D1DF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AEFE173" w14:textId="77777777" w:rsidR="00E90C14" w:rsidRDefault="00E90C14" w:rsidP="002D1DF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A7C8AE2" w14:textId="77777777" w:rsidR="00E90C14" w:rsidRDefault="00E90C14" w:rsidP="002D1DF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B1265D9" w14:textId="77777777" w:rsidR="00E90C14" w:rsidRDefault="00E90C14" w:rsidP="002D1DF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539F04D" w14:textId="77777777" w:rsidR="004F7BCB" w:rsidRDefault="004F7BCB" w:rsidP="002D1DF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0FBFC1B" w14:textId="77777777" w:rsidR="00E90C14" w:rsidRDefault="00E90C14" w:rsidP="002D1DF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CA15932" w14:textId="77777777" w:rsidR="00CA64E0" w:rsidRDefault="00CA64E0" w:rsidP="002D1DF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62A17C8" w14:textId="786405C3" w:rsidR="00CB01A7" w:rsidRPr="000C5EA4" w:rsidRDefault="00CB01A7" w:rsidP="002D1DF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165C16A5" w14:textId="77777777" w:rsidR="00D93F75" w:rsidRPr="002D1DF7" w:rsidRDefault="00472D9C" w:rsidP="00A23AF9">
            <w:pPr>
              <w:rPr>
                <w:rFonts w:cs="Arial"/>
                <w:sz w:val="36"/>
                <w:szCs w:val="36"/>
              </w:rPr>
            </w:pPr>
            <w:r w:rsidRPr="002D1DF7">
              <w:rPr>
                <w:rFonts w:cs="Arial"/>
                <w:b/>
                <w:bCs/>
                <w:sz w:val="36"/>
                <w:szCs w:val="36"/>
              </w:rPr>
              <w:t>Shared Lives</w:t>
            </w:r>
            <w:r w:rsidRPr="002D1DF7">
              <w:rPr>
                <w:rFonts w:cs="Arial"/>
                <w:sz w:val="36"/>
                <w:szCs w:val="36"/>
              </w:rPr>
              <w:t xml:space="preserve"> </w:t>
            </w:r>
          </w:p>
          <w:p w14:paraId="7BF887D2" w14:textId="77777777" w:rsidR="00D93F75" w:rsidRPr="000C5EA4" w:rsidRDefault="00D93F75" w:rsidP="00A23AF9">
            <w:pPr>
              <w:rPr>
                <w:rFonts w:cs="Arial"/>
                <w:sz w:val="32"/>
                <w:szCs w:val="32"/>
              </w:rPr>
            </w:pPr>
          </w:p>
          <w:p w14:paraId="214CE952" w14:textId="77777777" w:rsidR="00B80E86" w:rsidRDefault="00D8093A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They are </w:t>
            </w:r>
            <w:r w:rsidR="00472D9C" w:rsidRPr="000C5EA4">
              <w:rPr>
                <w:rFonts w:cs="Arial"/>
                <w:sz w:val="32"/>
                <w:szCs w:val="32"/>
              </w:rPr>
              <w:t xml:space="preserve">carers who want to share their own home and family with people, so they can live independently in the community. </w:t>
            </w:r>
          </w:p>
          <w:p w14:paraId="6E26709B" w14:textId="77777777" w:rsidR="00B80E86" w:rsidRDefault="00B80E86" w:rsidP="00A23AF9">
            <w:pPr>
              <w:rPr>
                <w:rFonts w:cs="Arial"/>
                <w:sz w:val="32"/>
                <w:szCs w:val="32"/>
              </w:rPr>
            </w:pPr>
          </w:p>
          <w:p w14:paraId="67DF1B83" w14:textId="58E3A896" w:rsidR="003E5BCC" w:rsidRPr="000C5EA4" w:rsidRDefault="00472D9C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Some people live with the </w:t>
            </w:r>
            <w:r w:rsidR="00534EC6">
              <w:rPr>
                <w:rFonts w:cs="Arial"/>
                <w:sz w:val="32"/>
                <w:szCs w:val="32"/>
              </w:rPr>
              <w:t>S</w:t>
            </w:r>
            <w:r w:rsidRPr="000C5EA4">
              <w:rPr>
                <w:rFonts w:cs="Arial"/>
                <w:sz w:val="32"/>
                <w:szCs w:val="32"/>
              </w:rPr>
              <w:t xml:space="preserve">hared </w:t>
            </w:r>
            <w:r w:rsidR="00534EC6">
              <w:rPr>
                <w:rFonts w:cs="Arial"/>
                <w:sz w:val="32"/>
                <w:szCs w:val="32"/>
              </w:rPr>
              <w:t>L</w:t>
            </w:r>
            <w:r w:rsidRPr="000C5EA4">
              <w:rPr>
                <w:rFonts w:cs="Arial"/>
                <w:sz w:val="32"/>
                <w:szCs w:val="32"/>
              </w:rPr>
              <w:t>ives carer and others just</w:t>
            </w:r>
            <w:r w:rsidR="002544C7" w:rsidRPr="000C5EA4">
              <w:rPr>
                <w:rFonts w:cs="Arial"/>
                <w:sz w:val="32"/>
                <w:szCs w:val="32"/>
              </w:rPr>
              <w:t xml:space="preserve"> have</w:t>
            </w:r>
            <w:r w:rsidRPr="000C5EA4">
              <w:rPr>
                <w:rFonts w:cs="Arial"/>
                <w:sz w:val="32"/>
                <w:szCs w:val="32"/>
              </w:rPr>
              <w:t xml:space="preserve"> regular visit</w:t>
            </w:r>
            <w:r w:rsidR="00417225" w:rsidRPr="000C5EA4">
              <w:rPr>
                <w:rFonts w:cs="Arial"/>
                <w:sz w:val="32"/>
                <w:szCs w:val="32"/>
              </w:rPr>
              <w:t>s</w:t>
            </w:r>
            <w:r w:rsidRPr="000C5EA4">
              <w:rPr>
                <w:rFonts w:cs="Arial"/>
                <w:sz w:val="32"/>
                <w:szCs w:val="32"/>
              </w:rPr>
              <w:t>.</w:t>
            </w:r>
          </w:p>
        </w:tc>
      </w:tr>
      <w:tr w:rsidR="00417225" w:rsidRPr="000C5EA4" w14:paraId="073A823F" w14:textId="77777777" w:rsidTr="000228C1">
        <w:tc>
          <w:tcPr>
            <w:tcW w:w="3516" w:type="dxa"/>
            <w:gridSpan w:val="2"/>
          </w:tcPr>
          <w:p w14:paraId="071F5097" w14:textId="77777777" w:rsidR="00417225" w:rsidRDefault="00A31E16" w:rsidP="00A31E16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093AC87" wp14:editId="47414833">
                  <wp:extent cx="928467" cy="928467"/>
                  <wp:effectExtent l="0" t="0" r="5080" b="0"/>
                  <wp:docPr id="2130467025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167" cy="929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999BD1" w14:textId="77777777" w:rsidR="00CA64E0" w:rsidRDefault="00CA64E0" w:rsidP="00A31E1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890F1B1" w14:textId="77777777" w:rsidR="00CA64E0" w:rsidRDefault="00CA64E0" w:rsidP="00A31E1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E0B8442" w14:textId="09C709F4" w:rsidR="00E90C14" w:rsidRPr="000C5EA4" w:rsidRDefault="00E90C14" w:rsidP="00A31E16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5ADDBA22" w14:textId="1C94121C" w:rsidR="00417225" w:rsidRPr="00E90C14" w:rsidRDefault="00417225" w:rsidP="00A23AF9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E90C14">
              <w:rPr>
                <w:rFonts w:cs="Arial"/>
                <w:b/>
                <w:bCs/>
                <w:sz w:val="40"/>
                <w:szCs w:val="40"/>
              </w:rPr>
              <w:t>What good looks like</w:t>
            </w:r>
          </w:p>
        </w:tc>
      </w:tr>
      <w:tr w:rsidR="00472D9C" w:rsidRPr="000C5EA4" w14:paraId="0573EE94" w14:textId="77777777" w:rsidTr="000228C1">
        <w:tc>
          <w:tcPr>
            <w:tcW w:w="3516" w:type="dxa"/>
            <w:gridSpan w:val="2"/>
          </w:tcPr>
          <w:p w14:paraId="21462DFC" w14:textId="77777777" w:rsidR="00472D9C" w:rsidRDefault="00F65F85" w:rsidP="00A31E16">
            <w:pPr>
              <w:jc w:val="center"/>
              <w:rPr>
                <w:rFonts w:cs="Arial"/>
                <w:sz w:val="32"/>
                <w:szCs w:val="32"/>
              </w:rPr>
            </w:pPr>
            <w:r w:rsidRPr="00F65F8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B335356" wp14:editId="504D4216">
                  <wp:extent cx="1801707" cy="1003773"/>
                  <wp:effectExtent l="0" t="0" r="8255" b="6350"/>
                  <wp:docPr id="354207632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53" cy="1019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78EF1" w14:textId="77777777" w:rsidR="00F65F85" w:rsidRDefault="00F65F85" w:rsidP="00A31E1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DECC172" w14:textId="77777777" w:rsidR="007C09EB" w:rsidRDefault="007C09EB" w:rsidP="00A31E1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AA25808" w14:textId="77777777" w:rsidR="0035779D" w:rsidRDefault="0035779D" w:rsidP="0035779D">
            <w:pPr>
              <w:rPr>
                <w:rFonts w:cs="Arial"/>
                <w:sz w:val="32"/>
                <w:szCs w:val="32"/>
              </w:rPr>
            </w:pPr>
          </w:p>
          <w:p w14:paraId="66BCF250" w14:textId="77777777" w:rsidR="004F7BCB" w:rsidRDefault="004F7BCB" w:rsidP="0035779D">
            <w:pPr>
              <w:rPr>
                <w:rFonts w:cs="Arial"/>
                <w:sz w:val="32"/>
                <w:szCs w:val="32"/>
              </w:rPr>
            </w:pPr>
          </w:p>
          <w:p w14:paraId="5AF1F053" w14:textId="77777777" w:rsidR="00CA64E0" w:rsidRDefault="00CA64E0" w:rsidP="0035779D">
            <w:pPr>
              <w:rPr>
                <w:rFonts w:cs="Arial"/>
                <w:sz w:val="32"/>
                <w:szCs w:val="32"/>
              </w:rPr>
            </w:pPr>
          </w:p>
          <w:p w14:paraId="169174CA" w14:textId="77777777" w:rsidR="00CA64E0" w:rsidRDefault="00CA64E0" w:rsidP="0035779D">
            <w:pPr>
              <w:rPr>
                <w:rFonts w:cs="Arial"/>
                <w:sz w:val="32"/>
                <w:szCs w:val="32"/>
              </w:rPr>
            </w:pPr>
          </w:p>
          <w:p w14:paraId="4D931FE0" w14:textId="6B8DA16C" w:rsidR="00CB01A7" w:rsidRPr="000C5EA4" w:rsidRDefault="00CB01A7" w:rsidP="0035779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20A3666D" w14:textId="6B9575E5" w:rsidR="00B54A7C" w:rsidRPr="00AC1F5A" w:rsidRDefault="00AC1F5A" w:rsidP="00AC1F5A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E</w:t>
            </w:r>
            <w:r w:rsidR="00A1551B" w:rsidRPr="00AC1F5A">
              <w:rPr>
                <w:rFonts w:cs="Arial"/>
                <w:sz w:val="32"/>
                <w:szCs w:val="32"/>
              </w:rPr>
              <w:t xml:space="preserve">very person who uses </w:t>
            </w:r>
            <w:r w:rsidR="00417225" w:rsidRPr="00AC1F5A">
              <w:rPr>
                <w:rFonts w:cs="Arial"/>
                <w:sz w:val="32"/>
                <w:szCs w:val="32"/>
              </w:rPr>
              <w:t xml:space="preserve">the </w:t>
            </w:r>
            <w:r w:rsidR="00534EC6">
              <w:rPr>
                <w:rFonts w:cs="Arial"/>
                <w:sz w:val="32"/>
                <w:szCs w:val="32"/>
              </w:rPr>
              <w:t>C</w:t>
            </w:r>
            <w:r w:rsidR="00A31E16" w:rsidRPr="00AC1F5A">
              <w:rPr>
                <w:rFonts w:cs="Arial"/>
                <w:sz w:val="32"/>
                <w:szCs w:val="32"/>
              </w:rPr>
              <w:t>ouncil’s</w:t>
            </w:r>
            <w:r w:rsidR="00A1551B" w:rsidRPr="00AC1F5A">
              <w:rPr>
                <w:rFonts w:cs="Arial"/>
                <w:sz w:val="32"/>
                <w:szCs w:val="32"/>
              </w:rPr>
              <w:t xml:space="preserve"> services </w:t>
            </w:r>
            <w:r w:rsidR="008E5CA7">
              <w:rPr>
                <w:rFonts w:cs="Arial"/>
                <w:sz w:val="32"/>
                <w:szCs w:val="32"/>
              </w:rPr>
              <w:t>will</w:t>
            </w:r>
            <w:r w:rsidR="00A1551B" w:rsidRPr="00AC1F5A">
              <w:rPr>
                <w:rFonts w:cs="Arial"/>
                <w:sz w:val="32"/>
                <w:szCs w:val="32"/>
              </w:rPr>
              <w:t xml:space="preserve"> experience good quality, personalised care and support</w:t>
            </w:r>
            <w:r w:rsidR="00B54A7C" w:rsidRPr="00AC1F5A">
              <w:rPr>
                <w:rFonts w:cs="Arial"/>
                <w:sz w:val="32"/>
                <w:szCs w:val="32"/>
              </w:rPr>
              <w:t>.</w:t>
            </w:r>
            <w:r w:rsidR="00A1551B" w:rsidRPr="00AC1F5A">
              <w:rPr>
                <w:rFonts w:cs="Arial"/>
                <w:sz w:val="32"/>
                <w:szCs w:val="32"/>
              </w:rPr>
              <w:t xml:space="preserve"> </w:t>
            </w:r>
          </w:p>
          <w:p w14:paraId="291C6710" w14:textId="77777777" w:rsidR="00B54A7C" w:rsidRPr="000C5EA4" w:rsidRDefault="00B54A7C" w:rsidP="00A23AF9">
            <w:pPr>
              <w:rPr>
                <w:rFonts w:cs="Arial"/>
                <w:sz w:val="32"/>
                <w:szCs w:val="32"/>
              </w:rPr>
            </w:pPr>
          </w:p>
          <w:p w14:paraId="203AA90C" w14:textId="2B6DFEBE" w:rsidR="00472D9C" w:rsidRPr="000C5EA4" w:rsidRDefault="008E5CA7" w:rsidP="00A23AF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P</w:t>
            </w:r>
            <w:r w:rsidR="00F65F85">
              <w:rPr>
                <w:rFonts w:cs="Arial"/>
                <w:sz w:val="32"/>
                <w:szCs w:val="32"/>
              </w:rPr>
              <w:t xml:space="preserve">eople </w:t>
            </w:r>
            <w:r>
              <w:rPr>
                <w:rFonts w:cs="Arial"/>
                <w:sz w:val="32"/>
                <w:szCs w:val="32"/>
              </w:rPr>
              <w:t>will</w:t>
            </w:r>
            <w:r w:rsidR="00A1551B" w:rsidRPr="000C5EA4">
              <w:rPr>
                <w:rFonts w:cs="Arial"/>
                <w:sz w:val="32"/>
                <w:szCs w:val="32"/>
              </w:rPr>
              <w:t> live in the place they call home doing the things that matter to them.</w:t>
            </w:r>
          </w:p>
        </w:tc>
      </w:tr>
      <w:tr w:rsidR="00472D9C" w:rsidRPr="000C5EA4" w14:paraId="4D5A9E24" w14:textId="77777777" w:rsidTr="000228C1">
        <w:tc>
          <w:tcPr>
            <w:tcW w:w="3516" w:type="dxa"/>
            <w:gridSpan w:val="2"/>
          </w:tcPr>
          <w:p w14:paraId="6A450C9B" w14:textId="77777777" w:rsidR="007C09EB" w:rsidRDefault="007C09EB" w:rsidP="0035779D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14BD793E" wp14:editId="5AE9A411">
                  <wp:extent cx="1426845" cy="1274445"/>
                  <wp:effectExtent l="0" t="0" r="1905" b="1905"/>
                  <wp:docPr id="1188450916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7EB4CE" w14:textId="77777777" w:rsidR="00CA64E0" w:rsidRDefault="00CA64E0" w:rsidP="0035779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CBD8719" w14:textId="77777777" w:rsidR="004F7BCB" w:rsidRDefault="004F7BCB" w:rsidP="0035779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B94669A" w14:textId="279668C6" w:rsidR="00CA64E0" w:rsidRPr="000C5EA4" w:rsidRDefault="00CA64E0" w:rsidP="00CB01A7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1509B21F" w14:textId="77777777" w:rsidR="00472D9C" w:rsidRPr="004063CF" w:rsidRDefault="004F7BCB" w:rsidP="00A23AF9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4063CF">
              <w:rPr>
                <w:rFonts w:cs="Arial"/>
                <w:b/>
                <w:bCs/>
                <w:sz w:val="40"/>
                <w:szCs w:val="40"/>
              </w:rPr>
              <w:t>We will:</w:t>
            </w:r>
          </w:p>
          <w:p w14:paraId="1730FCB0" w14:textId="54A826D5" w:rsidR="004F7BCB" w:rsidRPr="00F65F85" w:rsidRDefault="004F7BCB" w:rsidP="00A23AF9">
            <w:pPr>
              <w:rPr>
                <w:rFonts w:cs="Arial"/>
                <w:b/>
                <w:bCs/>
                <w:sz w:val="36"/>
                <w:szCs w:val="36"/>
              </w:rPr>
            </w:pPr>
          </w:p>
        </w:tc>
      </w:tr>
      <w:tr w:rsidR="00472D9C" w:rsidRPr="000C5EA4" w14:paraId="49C9D539" w14:textId="77777777" w:rsidTr="000228C1">
        <w:tc>
          <w:tcPr>
            <w:tcW w:w="3516" w:type="dxa"/>
            <w:gridSpan w:val="2"/>
          </w:tcPr>
          <w:p w14:paraId="31352819" w14:textId="77777777" w:rsidR="00472D9C" w:rsidRDefault="00097749" w:rsidP="007C09EB">
            <w:pPr>
              <w:jc w:val="center"/>
              <w:rPr>
                <w:rFonts w:cs="Arial"/>
                <w:sz w:val="32"/>
                <w:szCs w:val="32"/>
              </w:rPr>
            </w:pPr>
            <w:r w:rsidRPr="0009774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3FB7277" wp14:editId="12B3DE8A">
                  <wp:extent cx="1406525" cy="1530525"/>
                  <wp:effectExtent l="0" t="0" r="3175" b="0"/>
                  <wp:docPr id="2120797903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051" cy="154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656DEE" w14:textId="77777777" w:rsidR="00CA64E0" w:rsidRDefault="00CA64E0" w:rsidP="007C09E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FDC605B" w14:textId="77777777" w:rsidR="00CA64E0" w:rsidRDefault="00CA64E0" w:rsidP="00CB01A7">
            <w:pPr>
              <w:rPr>
                <w:rFonts w:cs="Arial"/>
                <w:sz w:val="32"/>
                <w:szCs w:val="32"/>
              </w:rPr>
            </w:pPr>
          </w:p>
          <w:p w14:paraId="28719961" w14:textId="53E316B1" w:rsidR="004F7BCB" w:rsidRPr="000C5EA4" w:rsidRDefault="004F7BCB" w:rsidP="007C09EB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2915F0F6" w14:textId="7BD43BFC" w:rsidR="00472D9C" w:rsidRPr="000C5EA4" w:rsidRDefault="0035779D" w:rsidP="007C0AE6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</w:t>
            </w:r>
            <w:r w:rsidR="007361CA" w:rsidRPr="000C5EA4">
              <w:rPr>
                <w:rFonts w:ascii="Arial" w:hAnsi="Arial" w:cs="Arial"/>
                <w:sz w:val="32"/>
                <w:szCs w:val="32"/>
              </w:rPr>
              <w:t xml:space="preserve">rovide opportunities so </w:t>
            </w:r>
            <w:r w:rsidR="000B30CA">
              <w:rPr>
                <w:rFonts w:ascii="Arial" w:hAnsi="Arial" w:cs="Arial"/>
                <w:sz w:val="32"/>
                <w:szCs w:val="32"/>
              </w:rPr>
              <w:t>people</w:t>
            </w:r>
            <w:r w:rsidR="007361CA" w:rsidRPr="000C5EA4">
              <w:rPr>
                <w:rFonts w:ascii="Arial" w:hAnsi="Arial" w:cs="Arial"/>
                <w:sz w:val="32"/>
                <w:szCs w:val="32"/>
              </w:rPr>
              <w:t xml:space="preserve"> can do more of the things that matter to them.</w:t>
            </w:r>
          </w:p>
        </w:tc>
      </w:tr>
      <w:tr w:rsidR="007361CA" w:rsidRPr="000C5EA4" w14:paraId="7C45E741" w14:textId="77777777" w:rsidTr="000228C1">
        <w:tc>
          <w:tcPr>
            <w:tcW w:w="3516" w:type="dxa"/>
            <w:gridSpan w:val="2"/>
          </w:tcPr>
          <w:p w14:paraId="5907B333" w14:textId="0EE8A5B2" w:rsidR="007361CA" w:rsidRDefault="000C61F5" w:rsidP="007C09EB">
            <w:pPr>
              <w:jc w:val="center"/>
              <w:rPr>
                <w:rFonts w:cs="Arial"/>
                <w:sz w:val="32"/>
                <w:szCs w:val="32"/>
              </w:rPr>
            </w:pPr>
            <w:r w:rsidRPr="000C61F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E3C557B" wp14:editId="3A917AB9">
                  <wp:extent cx="1957494" cy="1187902"/>
                  <wp:effectExtent l="0" t="0" r="5080" b="0"/>
                  <wp:docPr id="978130074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955" cy="119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0505B" w14:textId="77777777" w:rsidR="008978A9" w:rsidRDefault="008978A9" w:rsidP="007C09E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0DA11A6" w14:textId="77777777" w:rsidR="00CA64E0" w:rsidRDefault="00CA64E0" w:rsidP="007C09E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0D974F1" w14:textId="77777777" w:rsidR="00CB01A7" w:rsidRDefault="00CB01A7" w:rsidP="007C09E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BF69763" w14:textId="5725B211" w:rsidR="00CA64E0" w:rsidRPr="000C5EA4" w:rsidRDefault="00CA64E0" w:rsidP="007C09EB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1E1A9153" w14:textId="7E59E38C" w:rsidR="007361CA" w:rsidRPr="000C5EA4" w:rsidRDefault="0035779D" w:rsidP="007C0AE6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</w:t>
            </w:r>
            <w:r w:rsidR="007361CA" w:rsidRPr="000C5EA4">
              <w:rPr>
                <w:rFonts w:ascii="Arial" w:hAnsi="Arial" w:cs="Arial"/>
                <w:sz w:val="32"/>
                <w:szCs w:val="32"/>
              </w:rPr>
              <w:t>rovide care for people so their family carers can have some time to themselves</w:t>
            </w:r>
            <w:r w:rsidR="001A0B37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7361CA" w:rsidRPr="000C5EA4" w14:paraId="4F79AFBA" w14:textId="77777777" w:rsidTr="000228C1">
        <w:tc>
          <w:tcPr>
            <w:tcW w:w="3516" w:type="dxa"/>
            <w:gridSpan w:val="2"/>
          </w:tcPr>
          <w:p w14:paraId="0F22263B" w14:textId="77777777" w:rsidR="007361CA" w:rsidRDefault="00110FEB" w:rsidP="007C09EB">
            <w:pPr>
              <w:jc w:val="center"/>
              <w:rPr>
                <w:rFonts w:cs="Arial"/>
                <w:sz w:val="32"/>
                <w:szCs w:val="32"/>
              </w:rPr>
            </w:pPr>
            <w:r w:rsidRPr="00110FE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F08187C" wp14:editId="29C83B0F">
                  <wp:extent cx="1613502" cy="879231"/>
                  <wp:effectExtent l="0" t="0" r="6350" b="0"/>
                  <wp:docPr id="2008207827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274" cy="88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AD61E" w14:textId="77777777" w:rsidR="002E67BC" w:rsidRDefault="002E67BC" w:rsidP="007C09E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DA5D485" w14:textId="77777777" w:rsidR="004F7BCB" w:rsidRDefault="004F7BCB" w:rsidP="007C09E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28AE89F" w14:textId="4C479C8A" w:rsidR="00CB01A7" w:rsidRPr="000C5EA4" w:rsidRDefault="00CB01A7" w:rsidP="007C09EB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660B02DC" w14:textId="1CB892DB" w:rsidR="007361CA" w:rsidRPr="000C5EA4" w:rsidRDefault="007361CA" w:rsidP="007C0AE6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Ensure our staff </w:t>
            </w:r>
            <w:r w:rsidR="00A90D64" w:rsidRPr="000C5EA4">
              <w:rPr>
                <w:rFonts w:ascii="Arial" w:hAnsi="Arial" w:cs="Arial"/>
                <w:sz w:val="32"/>
                <w:szCs w:val="32"/>
              </w:rPr>
              <w:t>do a good job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so that people are safe and supported well.</w:t>
            </w:r>
          </w:p>
        </w:tc>
      </w:tr>
      <w:tr w:rsidR="00472D9C" w:rsidRPr="000C5EA4" w14:paraId="637D6738" w14:textId="77777777" w:rsidTr="000228C1">
        <w:tc>
          <w:tcPr>
            <w:tcW w:w="3516" w:type="dxa"/>
            <w:gridSpan w:val="2"/>
          </w:tcPr>
          <w:p w14:paraId="5D54F48A" w14:textId="77777777" w:rsidR="004F7BCB" w:rsidRDefault="00EA3741" w:rsidP="00CB01A7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966ABC4" wp14:editId="1D86A4D4">
                  <wp:extent cx="1771323" cy="1575582"/>
                  <wp:effectExtent l="0" t="0" r="635" b="5715"/>
                  <wp:docPr id="1941207573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75" cy="1578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867B68" w14:textId="244283D0" w:rsidR="00CB01A7" w:rsidRPr="000C5EA4" w:rsidRDefault="00CB01A7" w:rsidP="00CB01A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1850DDD1" w14:textId="77777777" w:rsidR="002E67BC" w:rsidRDefault="002E67BC" w:rsidP="002E67BC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2E39339A" w14:textId="54B6CFB2" w:rsidR="00472D9C" w:rsidRPr="00110FEB" w:rsidRDefault="007361CA" w:rsidP="007C0AE6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32"/>
                <w:szCs w:val="32"/>
              </w:rPr>
            </w:pPr>
            <w:r w:rsidRPr="00110FEB">
              <w:rPr>
                <w:rFonts w:ascii="Arial" w:hAnsi="Arial" w:cs="Arial"/>
                <w:sz w:val="32"/>
                <w:szCs w:val="32"/>
              </w:rPr>
              <w:t>Ensure our buildings are safe spaces for people to spend time in</w:t>
            </w:r>
            <w:r w:rsidR="00C34B4F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7361CA" w:rsidRPr="000C5EA4" w14:paraId="1D650FCB" w14:textId="77777777" w:rsidTr="000228C1">
        <w:tc>
          <w:tcPr>
            <w:tcW w:w="3397" w:type="dxa"/>
          </w:tcPr>
          <w:p w14:paraId="13E2484B" w14:textId="77777777" w:rsidR="007361CA" w:rsidRDefault="00235C85" w:rsidP="00EA3741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CAABAFF" wp14:editId="44C523C5">
                  <wp:extent cx="975360" cy="1652270"/>
                  <wp:effectExtent l="0" t="0" r="0" b="5080"/>
                  <wp:docPr id="1529404383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B2E0BC" w14:textId="59FA1AE6" w:rsidR="002E67BC" w:rsidRPr="000C5EA4" w:rsidRDefault="002E67BC" w:rsidP="00EA374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37644984" w14:textId="71E5298A" w:rsidR="007361CA" w:rsidRPr="004063CF" w:rsidRDefault="00A761D4" w:rsidP="00A23AF9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4063CF">
              <w:rPr>
                <w:rFonts w:cs="Arial"/>
                <w:b/>
                <w:bCs/>
                <w:sz w:val="40"/>
                <w:szCs w:val="40"/>
              </w:rPr>
              <w:t>How we’ll check</w:t>
            </w:r>
          </w:p>
        </w:tc>
      </w:tr>
      <w:tr w:rsidR="007361CA" w:rsidRPr="000C5EA4" w14:paraId="78426750" w14:textId="77777777" w:rsidTr="000228C1">
        <w:tc>
          <w:tcPr>
            <w:tcW w:w="3397" w:type="dxa"/>
          </w:tcPr>
          <w:p w14:paraId="2D48FA0B" w14:textId="77777777" w:rsidR="007361CA" w:rsidRDefault="007C2F52" w:rsidP="0032086E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C7A8646" wp14:editId="66D2B401">
                  <wp:extent cx="1463040" cy="1443046"/>
                  <wp:effectExtent l="0" t="0" r="3810" b="5080"/>
                  <wp:docPr id="906684704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75" cy="1444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459E41" w14:textId="77777777" w:rsidR="004F7BCB" w:rsidRDefault="004F7BCB" w:rsidP="0032086E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91B931F" w14:textId="75D53FC6" w:rsidR="007A7988" w:rsidRPr="000C5EA4" w:rsidRDefault="007A7988" w:rsidP="007A798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41E7E4D4" w14:textId="1AFDA2C0" w:rsidR="007361CA" w:rsidRPr="000C5EA4" w:rsidRDefault="003150B6" w:rsidP="007C0AE6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The Care Quality Commission</w:t>
            </w:r>
            <w:r w:rsidR="00BF4714" w:rsidRPr="000C5EA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235C85">
              <w:rPr>
                <w:rFonts w:ascii="Arial" w:hAnsi="Arial" w:cs="Arial"/>
                <w:sz w:val="32"/>
                <w:szCs w:val="32"/>
              </w:rPr>
              <w:t xml:space="preserve">(CQC) </w:t>
            </w:r>
            <w:r w:rsidR="00135704">
              <w:rPr>
                <w:rFonts w:ascii="Arial" w:hAnsi="Arial" w:cs="Arial"/>
                <w:sz w:val="32"/>
                <w:szCs w:val="32"/>
              </w:rPr>
              <w:t xml:space="preserve">will </w:t>
            </w:r>
            <w:r w:rsidR="009169B0" w:rsidRPr="000C5EA4">
              <w:rPr>
                <w:rFonts w:ascii="Arial" w:hAnsi="Arial" w:cs="Arial"/>
                <w:sz w:val="32"/>
                <w:szCs w:val="32"/>
              </w:rPr>
              <w:t>check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our services and </w:t>
            </w:r>
            <w:r w:rsidR="0032086E">
              <w:rPr>
                <w:rFonts w:ascii="Arial" w:hAnsi="Arial" w:cs="Arial"/>
                <w:sz w:val="32"/>
                <w:szCs w:val="32"/>
              </w:rPr>
              <w:t>tell us if</w:t>
            </w:r>
            <w:r w:rsidRPr="000C5EA4">
              <w:rPr>
                <w:rFonts w:ascii="Arial" w:hAnsi="Arial" w:cs="Arial"/>
                <w:sz w:val="32"/>
                <w:szCs w:val="32"/>
              </w:rPr>
              <w:t> the service is safe</w:t>
            </w:r>
            <w:r w:rsidR="001166D5" w:rsidRPr="000C5EA4"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="00F4582B" w:rsidRPr="000C5EA4">
              <w:rPr>
                <w:rFonts w:ascii="Arial" w:hAnsi="Arial" w:cs="Arial"/>
                <w:sz w:val="32"/>
                <w:szCs w:val="32"/>
              </w:rPr>
              <w:t>works we</w:t>
            </w:r>
            <w:r w:rsidR="001166D5" w:rsidRPr="000C5EA4">
              <w:rPr>
                <w:rFonts w:ascii="Arial" w:hAnsi="Arial" w:cs="Arial"/>
                <w:sz w:val="32"/>
                <w:szCs w:val="32"/>
              </w:rPr>
              <w:t>ll for people.</w:t>
            </w:r>
          </w:p>
        </w:tc>
      </w:tr>
      <w:tr w:rsidR="003150B6" w:rsidRPr="000C5EA4" w14:paraId="5F8767C4" w14:textId="77777777" w:rsidTr="000228C1">
        <w:tc>
          <w:tcPr>
            <w:tcW w:w="3397" w:type="dxa"/>
          </w:tcPr>
          <w:p w14:paraId="7B3C0D35" w14:textId="77777777" w:rsidR="003150B6" w:rsidRDefault="00232DAC" w:rsidP="00B227EB">
            <w:pPr>
              <w:jc w:val="center"/>
              <w:rPr>
                <w:rFonts w:cs="Arial"/>
                <w:sz w:val="32"/>
                <w:szCs w:val="32"/>
              </w:rPr>
            </w:pPr>
            <w:r w:rsidRPr="00232DA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65FBD60" wp14:editId="723503AE">
                  <wp:extent cx="1435137" cy="1448973"/>
                  <wp:effectExtent l="0" t="0" r="0" b="0"/>
                  <wp:docPr id="280787841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32" cy="145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B18BA" w14:textId="77777777" w:rsidR="00135704" w:rsidRDefault="00135704" w:rsidP="00B227E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25D766A" w14:textId="21F49457" w:rsidR="004F7BCB" w:rsidRPr="000C5EA4" w:rsidRDefault="004F7BCB" w:rsidP="00B227EB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1694A4EA" w14:textId="70D971D7" w:rsidR="003150B6" w:rsidRPr="000C5EA4" w:rsidRDefault="003150B6" w:rsidP="007C0AE6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We</w:t>
            </w:r>
            <w:r w:rsidR="0013570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1B52C7">
              <w:rPr>
                <w:rFonts w:ascii="Arial" w:hAnsi="Arial" w:cs="Arial"/>
                <w:sz w:val="32"/>
                <w:szCs w:val="32"/>
              </w:rPr>
              <w:t>gather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1166D5" w:rsidRPr="000C5EA4">
              <w:rPr>
                <w:rFonts w:ascii="Arial" w:hAnsi="Arial" w:cs="Arial"/>
                <w:sz w:val="32"/>
                <w:szCs w:val="32"/>
              </w:rPr>
              <w:t xml:space="preserve">what people </w:t>
            </w:r>
            <w:r w:rsidR="00135704">
              <w:rPr>
                <w:rFonts w:ascii="Arial" w:hAnsi="Arial" w:cs="Arial"/>
                <w:sz w:val="32"/>
                <w:szCs w:val="32"/>
              </w:rPr>
              <w:t>say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about their experience of </w:t>
            </w:r>
            <w:r w:rsidR="001166D5" w:rsidRPr="000C5EA4">
              <w:rPr>
                <w:rFonts w:ascii="Arial" w:hAnsi="Arial" w:cs="Arial"/>
                <w:sz w:val="32"/>
                <w:szCs w:val="32"/>
              </w:rPr>
              <w:t xml:space="preserve">using </w:t>
            </w:r>
            <w:r w:rsidRPr="000C5EA4">
              <w:rPr>
                <w:rFonts w:ascii="Arial" w:hAnsi="Arial" w:cs="Arial"/>
                <w:sz w:val="32"/>
                <w:szCs w:val="32"/>
              </w:rPr>
              <w:t>our services</w:t>
            </w:r>
            <w:r w:rsidR="007A7988">
              <w:rPr>
                <w:rFonts w:ascii="Arial" w:hAnsi="Arial" w:cs="Arial"/>
                <w:sz w:val="32"/>
                <w:szCs w:val="32"/>
              </w:rPr>
              <w:t xml:space="preserve"> and we learn from what people tell us</w:t>
            </w:r>
            <w:r w:rsidR="00504AF7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7361CA" w:rsidRPr="000C5EA4" w14:paraId="0BCD52A8" w14:textId="77777777" w:rsidTr="000228C1">
        <w:tc>
          <w:tcPr>
            <w:tcW w:w="3397" w:type="dxa"/>
          </w:tcPr>
          <w:p w14:paraId="0969F24E" w14:textId="77777777" w:rsidR="007361CA" w:rsidRDefault="004B27E9" w:rsidP="00B227EB">
            <w:pPr>
              <w:jc w:val="center"/>
              <w:rPr>
                <w:rFonts w:cs="Arial"/>
                <w:sz w:val="32"/>
                <w:szCs w:val="32"/>
              </w:rPr>
            </w:pPr>
            <w:r w:rsidRPr="004B27E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AE05607" wp14:editId="09698CF5">
                  <wp:extent cx="1854348" cy="1758461"/>
                  <wp:effectExtent l="0" t="0" r="0" b="0"/>
                  <wp:docPr id="1405234537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671" cy="176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188A80" w14:textId="77777777" w:rsidR="004F7BCB" w:rsidRDefault="004F7BCB" w:rsidP="00B227E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DA3DF29" w14:textId="77777777" w:rsidR="007A7988" w:rsidRDefault="007A7988" w:rsidP="00B227E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6826126" w14:textId="25884B17" w:rsidR="00135704" w:rsidRPr="000C5EA4" w:rsidRDefault="00135704" w:rsidP="00B227EB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118D2F4D" w14:textId="1A1542AA" w:rsidR="00D157E1" w:rsidRDefault="00135704" w:rsidP="007C0AE6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c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>heck the quality of people’s care</w:t>
            </w:r>
            <w:r w:rsidR="001166D5" w:rsidRPr="000C5EA4">
              <w:rPr>
                <w:rFonts w:ascii="Arial" w:hAnsi="Arial" w:cs="Arial"/>
                <w:sz w:val="32"/>
                <w:szCs w:val="32"/>
              </w:rPr>
              <w:t xml:space="preserve">, 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>support or employment</w:t>
            </w:r>
            <w:r w:rsidR="001166D5" w:rsidRPr="000C5EA4">
              <w:rPr>
                <w:rFonts w:ascii="Arial" w:hAnsi="Arial" w:cs="Arial"/>
                <w:sz w:val="32"/>
                <w:szCs w:val="32"/>
              </w:rPr>
              <w:t xml:space="preserve"> plans</w:t>
            </w:r>
            <w:r w:rsidR="00D157E1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FD20599" w14:textId="77777777" w:rsidR="00D157E1" w:rsidRDefault="00D157E1" w:rsidP="00D157E1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72D5B6A8" w14:textId="7E47E082" w:rsidR="007361CA" w:rsidRPr="000C5EA4" w:rsidRDefault="00135704" w:rsidP="000228C1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c</w:t>
            </w:r>
            <w:r w:rsidR="00D157E1">
              <w:rPr>
                <w:rFonts w:ascii="Arial" w:hAnsi="Arial" w:cs="Arial"/>
                <w:sz w:val="32"/>
                <w:szCs w:val="32"/>
              </w:rPr>
              <w:t xml:space="preserve">heck </w:t>
            </w:r>
            <w:r w:rsidR="004B27E9">
              <w:rPr>
                <w:rFonts w:ascii="Arial" w:hAnsi="Arial" w:cs="Arial"/>
                <w:sz w:val="32"/>
                <w:szCs w:val="32"/>
              </w:rPr>
              <w:t>plans</w:t>
            </w:r>
            <w:r w:rsidR="00D157E1">
              <w:rPr>
                <w:rFonts w:ascii="Arial" w:hAnsi="Arial" w:cs="Arial"/>
                <w:sz w:val="32"/>
                <w:szCs w:val="32"/>
              </w:rPr>
              <w:t xml:space="preserve"> are 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>completed to a good standard and</w:t>
            </w:r>
            <w:r w:rsidR="00D157E1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 xml:space="preserve">are meeting </w:t>
            </w:r>
            <w:r w:rsidR="000228C1">
              <w:rPr>
                <w:rFonts w:ascii="Arial" w:hAnsi="Arial" w:cs="Arial"/>
                <w:sz w:val="32"/>
                <w:szCs w:val="32"/>
              </w:rPr>
              <w:t xml:space="preserve">people’s 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>needs.</w:t>
            </w:r>
          </w:p>
        </w:tc>
      </w:tr>
      <w:tr w:rsidR="003150B6" w:rsidRPr="000C5EA4" w14:paraId="51C00061" w14:textId="77777777" w:rsidTr="000228C1">
        <w:tc>
          <w:tcPr>
            <w:tcW w:w="3397" w:type="dxa"/>
          </w:tcPr>
          <w:p w14:paraId="75A24B03" w14:textId="77777777" w:rsidR="003150B6" w:rsidRDefault="00F7401F" w:rsidP="00B227EB">
            <w:pPr>
              <w:jc w:val="center"/>
              <w:rPr>
                <w:rFonts w:cs="Arial"/>
                <w:sz w:val="32"/>
                <w:szCs w:val="32"/>
              </w:rPr>
            </w:pPr>
            <w:r w:rsidRPr="00F7401F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21703580" wp14:editId="6BD0D57F">
                  <wp:extent cx="1470025" cy="1463040"/>
                  <wp:effectExtent l="0" t="0" r="0" b="0"/>
                  <wp:docPr id="1110021072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58A5D" w14:textId="459B5662" w:rsidR="00550D31" w:rsidRPr="000C5EA4" w:rsidRDefault="00550D31" w:rsidP="00B227EB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493A0433" w14:textId="6B0F9D99" w:rsidR="003150B6" w:rsidRPr="000C5EA4" w:rsidRDefault="00135704" w:rsidP="007C0AE6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c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 xml:space="preserve">heck </w:t>
            </w:r>
            <w:r w:rsidR="009F5146" w:rsidRPr="000C5EA4">
              <w:rPr>
                <w:rFonts w:ascii="Arial" w:hAnsi="Arial" w:cs="Arial"/>
                <w:sz w:val="32"/>
                <w:szCs w:val="32"/>
              </w:rPr>
              <w:t xml:space="preserve">staff training records </w:t>
            </w:r>
            <w:r w:rsidR="000E2CBE" w:rsidRPr="000C5EA4">
              <w:rPr>
                <w:rFonts w:ascii="Arial" w:hAnsi="Arial" w:cs="Arial"/>
                <w:sz w:val="32"/>
                <w:szCs w:val="32"/>
              </w:rPr>
              <w:t xml:space="preserve">to 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 xml:space="preserve">ensure they have </w:t>
            </w:r>
            <w:r w:rsidR="00F5335E" w:rsidRPr="000C5EA4">
              <w:rPr>
                <w:rFonts w:ascii="Arial" w:hAnsi="Arial" w:cs="Arial"/>
                <w:sz w:val="32"/>
                <w:szCs w:val="32"/>
              </w:rPr>
              <w:t xml:space="preserve">done </w:t>
            </w:r>
            <w:r w:rsidR="00154FF7" w:rsidRPr="000C5EA4">
              <w:rPr>
                <w:rFonts w:ascii="Arial" w:hAnsi="Arial" w:cs="Arial"/>
                <w:sz w:val="32"/>
                <w:szCs w:val="32"/>
              </w:rPr>
              <w:t>their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 xml:space="preserve"> training and are </w:t>
            </w:r>
            <w:r w:rsidR="00154FF7" w:rsidRPr="000C5EA4">
              <w:rPr>
                <w:rFonts w:ascii="Arial" w:hAnsi="Arial" w:cs="Arial"/>
                <w:sz w:val="32"/>
                <w:szCs w:val="32"/>
              </w:rPr>
              <w:t>using it in their work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150B6" w:rsidRPr="000C5EA4" w14:paraId="32AB3715" w14:textId="77777777" w:rsidTr="000228C1">
        <w:tc>
          <w:tcPr>
            <w:tcW w:w="3397" w:type="dxa"/>
          </w:tcPr>
          <w:p w14:paraId="145D07A5" w14:textId="77777777" w:rsidR="003150B6" w:rsidRDefault="008A2CBB" w:rsidP="00F7401F">
            <w:pPr>
              <w:jc w:val="center"/>
              <w:rPr>
                <w:rFonts w:cs="Arial"/>
                <w:sz w:val="32"/>
                <w:szCs w:val="32"/>
              </w:rPr>
            </w:pPr>
            <w:r w:rsidRPr="008A2CB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2671787" wp14:editId="34AE2EC1">
                  <wp:extent cx="1266190" cy="1202690"/>
                  <wp:effectExtent l="0" t="0" r="0" b="0"/>
                  <wp:docPr id="2055349089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6BC789" w14:textId="19446421" w:rsidR="00F27F88" w:rsidRPr="000C5EA4" w:rsidRDefault="00F27F88" w:rsidP="00F7401F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1DD29502" w14:textId="47154B7B" w:rsidR="003150B6" w:rsidRPr="000C5EA4" w:rsidRDefault="00135704" w:rsidP="007C0AE6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e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 xml:space="preserve">nsure </w:t>
            </w:r>
            <w:r w:rsidR="00EA5E4A" w:rsidRPr="000C5EA4">
              <w:rPr>
                <w:rFonts w:ascii="Arial" w:hAnsi="Arial" w:cs="Arial"/>
                <w:sz w:val="32"/>
                <w:szCs w:val="32"/>
              </w:rPr>
              <w:t>what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 xml:space="preserve"> people </w:t>
            </w:r>
            <w:r w:rsidR="00EA5E4A" w:rsidRPr="000C5EA4">
              <w:rPr>
                <w:rFonts w:ascii="Arial" w:hAnsi="Arial" w:cs="Arial"/>
                <w:sz w:val="32"/>
                <w:szCs w:val="32"/>
              </w:rPr>
              <w:t xml:space="preserve">tell </w:t>
            </w:r>
            <w:r w:rsidR="008A2CBB">
              <w:rPr>
                <w:rFonts w:ascii="Arial" w:hAnsi="Arial" w:cs="Arial"/>
                <w:sz w:val="32"/>
                <w:szCs w:val="32"/>
              </w:rPr>
              <w:t xml:space="preserve">us </w:t>
            </w:r>
            <w:r w:rsidR="00D206A4" w:rsidRPr="000C5EA4">
              <w:rPr>
                <w:rFonts w:ascii="Arial" w:hAnsi="Arial" w:cs="Arial"/>
                <w:sz w:val="32"/>
                <w:szCs w:val="32"/>
              </w:rPr>
              <w:t>is used</w:t>
            </w:r>
            <w:r w:rsidR="00A20199" w:rsidRPr="000C5EA4">
              <w:rPr>
                <w:rFonts w:ascii="Arial" w:hAnsi="Arial" w:cs="Arial"/>
                <w:sz w:val="32"/>
                <w:szCs w:val="32"/>
              </w:rPr>
              <w:t xml:space="preserve"> to write action plans</w:t>
            </w:r>
            <w:r w:rsidR="00D206A4" w:rsidRPr="000C5EA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 xml:space="preserve">to </w:t>
            </w:r>
            <w:r w:rsidR="00F01743" w:rsidRPr="000C5EA4">
              <w:rPr>
                <w:rFonts w:ascii="Arial" w:hAnsi="Arial" w:cs="Arial"/>
                <w:sz w:val="32"/>
                <w:szCs w:val="32"/>
              </w:rPr>
              <w:t>sort out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 xml:space="preserve"> any </w:t>
            </w:r>
            <w:r w:rsidR="00F4068F">
              <w:rPr>
                <w:rFonts w:ascii="Arial" w:hAnsi="Arial" w:cs="Arial"/>
                <w:sz w:val="32"/>
                <w:szCs w:val="32"/>
              </w:rPr>
              <w:t>problems or worries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7361CA" w:rsidRPr="000C5EA4" w14:paraId="697A6BA0" w14:textId="77777777" w:rsidTr="000228C1">
        <w:tc>
          <w:tcPr>
            <w:tcW w:w="3397" w:type="dxa"/>
          </w:tcPr>
          <w:p w14:paraId="6AF088D7" w14:textId="77777777" w:rsidR="007361CA" w:rsidRDefault="00F4068F" w:rsidP="00F4068F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2E7C759" wp14:editId="4172073C">
                  <wp:extent cx="1347470" cy="1329055"/>
                  <wp:effectExtent l="0" t="0" r="5080" b="4445"/>
                  <wp:docPr id="222112637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191132" w14:textId="77777777" w:rsidR="005B043E" w:rsidRDefault="005B043E" w:rsidP="00F4068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9B3088A" w14:textId="77777777" w:rsidR="00F27F88" w:rsidRDefault="00F27F88" w:rsidP="00F4068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EE8A1D0" w14:textId="4E8C5C0B" w:rsidR="00726FB3" w:rsidRPr="000C5EA4" w:rsidRDefault="00726FB3" w:rsidP="00F4068F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1D949DE7" w14:textId="28BE9DB0" w:rsidR="007361CA" w:rsidRPr="000C5EA4" w:rsidRDefault="003150B6" w:rsidP="007C0AE6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These action plans are reviewed by the </w:t>
            </w:r>
            <w:r w:rsidR="00F4068F">
              <w:rPr>
                <w:rFonts w:ascii="Arial" w:hAnsi="Arial" w:cs="Arial"/>
                <w:sz w:val="32"/>
                <w:szCs w:val="32"/>
              </w:rPr>
              <w:t>CQC</w:t>
            </w:r>
            <w:r w:rsidRPr="000C5EA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736A8F" w:rsidRPr="000C5EA4" w14:paraId="07A5BB17" w14:textId="77777777" w:rsidTr="000228C1">
        <w:tc>
          <w:tcPr>
            <w:tcW w:w="3397" w:type="dxa"/>
          </w:tcPr>
          <w:p w14:paraId="2186E3D2" w14:textId="77777777" w:rsidR="00736A8F" w:rsidRDefault="000E3316" w:rsidP="00F4068F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F9E50E1" wp14:editId="3D41CBC4">
                  <wp:extent cx="995680" cy="1686692"/>
                  <wp:effectExtent l="0" t="0" r="0" b="8890"/>
                  <wp:docPr id="1303098078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740" cy="1691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2D24CB" w14:textId="20722F88" w:rsidR="005B043E" w:rsidRPr="000C5EA4" w:rsidRDefault="005B043E" w:rsidP="005B043E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04E95D1C" w14:textId="1A0F7E01" w:rsidR="00736A8F" w:rsidRPr="00F4068F" w:rsidRDefault="00736A8F" w:rsidP="00A23AF9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F27F88">
              <w:rPr>
                <w:rFonts w:cs="Arial"/>
                <w:b/>
                <w:bCs/>
                <w:sz w:val="40"/>
                <w:szCs w:val="40"/>
              </w:rPr>
              <w:t>How do we know we’re making a difference?</w:t>
            </w:r>
          </w:p>
        </w:tc>
      </w:tr>
      <w:tr w:rsidR="00736A8F" w:rsidRPr="000C5EA4" w14:paraId="4B295693" w14:textId="77777777" w:rsidTr="000228C1">
        <w:tc>
          <w:tcPr>
            <w:tcW w:w="3397" w:type="dxa"/>
          </w:tcPr>
          <w:p w14:paraId="5284A7C8" w14:textId="77777777" w:rsidR="00736A8F" w:rsidRDefault="00BB367E" w:rsidP="00F4068F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65BE71F" wp14:editId="54A8A295">
                  <wp:extent cx="1798320" cy="1664335"/>
                  <wp:effectExtent l="0" t="0" r="0" b="0"/>
                  <wp:docPr id="436051111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071281" w14:textId="64720245" w:rsidR="00726FB3" w:rsidRPr="000C5EA4" w:rsidRDefault="00726FB3" w:rsidP="00F4068F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365DE510" w14:textId="4DFA5DB2" w:rsidR="00736A8F" w:rsidRPr="000C5EA4" w:rsidRDefault="00E21153" w:rsidP="007C0AE6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Positive </w:t>
            </w:r>
            <w:r w:rsidR="000E3316">
              <w:rPr>
                <w:rFonts w:ascii="Arial" w:hAnsi="Arial" w:cs="Arial"/>
                <w:sz w:val="32"/>
                <w:szCs w:val="32"/>
              </w:rPr>
              <w:t>comments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from </w:t>
            </w:r>
            <w:r w:rsidR="005B4988" w:rsidRPr="000C5EA4">
              <w:rPr>
                <w:rFonts w:ascii="Arial" w:hAnsi="Arial" w:cs="Arial"/>
                <w:sz w:val="32"/>
                <w:szCs w:val="32"/>
              </w:rPr>
              <w:t>people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, their carer or family.  </w:t>
            </w:r>
          </w:p>
        </w:tc>
      </w:tr>
      <w:tr w:rsidR="00736A8F" w:rsidRPr="000C5EA4" w14:paraId="5FE6E04C" w14:textId="77777777" w:rsidTr="000228C1">
        <w:tc>
          <w:tcPr>
            <w:tcW w:w="3397" w:type="dxa"/>
          </w:tcPr>
          <w:p w14:paraId="5326C876" w14:textId="77777777" w:rsidR="00736A8F" w:rsidRDefault="00897763" w:rsidP="00F4068F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70E19957" wp14:editId="3BA77E47">
                  <wp:extent cx="841375" cy="835025"/>
                  <wp:effectExtent l="0" t="0" r="0" b="0"/>
                  <wp:docPr id="1864087642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A507C8" w14:textId="77777777" w:rsidR="00F27F88" w:rsidRDefault="00F27F88" w:rsidP="00F4068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3EE6176" w14:textId="77777777" w:rsidR="00726FB3" w:rsidRDefault="00726FB3" w:rsidP="00F4068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BEB3559" w14:textId="23A439BE" w:rsidR="00726FB3" w:rsidRPr="000C5EA4" w:rsidRDefault="00726FB3" w:rsidP="00F4068F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596A590B" w14:textId="2032F13A" w:rsidR="00736A8F" w:rsidRPr="000C5EA4" w:rsidRDefault="00311981" w:rsidP="007C0AE6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CQC ratings are good.</w:t>
            </w:r>
          </w:p>
        </w:tc>
      </w:tr>
      <w:tr w:rsidR="00736A8F" w:rsidRPr="000C5EA4" w14:paraId="78F482CD" w14:textId="77777777" w:rsidTr="000228C1">
        <w:tc>
          <w:tcPr>
            <w:tcW w:w="3397" w:type="dxa"/>
          </w:tcPr>
          <w:p w14:paraId="1F70AE1A" w14:textId="77777777" w:rsidR="00736A8F" w:rsidRDefault="00AD65FC" w:rsidP="00897763">
            <w:pPr>
              <w:jc w:val="center"/>
              <w:rPr>
                <w:rFonts w:cs="Arial"/>
                <w:sz w:val="32"/>
                <w:szCs w:val="32"/>
              </w:rPr>
            </w:pPr>
            <w:r w:rsidRPr="00AD65F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DB7DB3B" wp14:editId="4904A2C7">
                  <wp:extent cx="1470025" cy="1463040"/>
                  <wp:effectExtent l="0" t="0" r="0" b="0"/>
                  <wp:docPr id="122459176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21E4CB" w14:textId="77777777" w:rsidR="00F27F88" w:rsidRDefault="00F27F88" w:rsidP="0089776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3E16FE8" w14:textId="77777777" w:rsidR="000228C1" w:rsidRDefault="000228C1" w:rsidP="0089776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737B3A1" w14:textId="51E586CE" w:rsidR="004063CF" w:rsidRPr="000C5EA4" w:rsidRDefault="004063CF" w:rsidP="00897763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6EF2F02B" w14:textId="0EFC4C63" w:rsidR="00736A8F" w:rsidRPr="000C5EA4" w:rsidRDefault="00311981" w:rsidP="007C0AE6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More people are supported towards their employment.   </w:t>
            </w:r>
          </w:p>
        </w:tc>
      </w:tr>
      <w:tr w:rsidR="00736A8F" w:rsidRPr="000C5EA4" w14:paraId="2F29D28A" w14:textId="77777777" w:rsidTr="000228C1">
        <w:tc>
          <w:tcPr>
            <w:tcW w:w="3397" w:type="dxa"/>
          </w:tcPr>
          <w:p w14:paraId="7D090706" w14:textId="77777777" w:rsidR="004F7BCB" w:rsidRDefault="00347561" w:rsidP="004F7BCB">
            <w:pPr>
              <w:jc w:val="center"/>
              <w:rPr>
                <w:rFonts w:cs="Arial"/>
                <w:sz w:val="32"/>
                <w:szCs w:val="32"/>
              </w:rPr>
            </w:pPr>
            <w:r w:rsidRPr="0034756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37013A5" wp14:editId="3EE00A5B">
                  <wp:extent cx="1828800" cy="1072759"/>
                  <wp:effectExtent l="0" t="0" r="0" b="0"/>
                  <wp:docPr id="582122756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633" cy="108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80C58" w14:textId="77777777" w:rsidR="00403557" w:rsidRDefault="00403557" w:rsidP="004F7BC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74AE2F0" w14:textId="72B6B5DE" w:rsidR="00726FB3" w:rsidRPr="000C5EA4" w:rsidRDefault="00726FB3" w:rsidP="000228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6EF103C0" w14:textId="30BCB412" w:rsidR="00736A8F" w:rsidRPr="000C5EA4" w:rsidRDefault="00311981" w:rsidP="007C0AE6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More people live independently in their own home.  </w:t>
            </w:r>
          </w:p>
        </w:tc>
      </w:tr>
    </w:tbl>
    <w:p w14:paraId="6CECE05B" w14:textId="320BAEF0" w:rsidR="00471C38" w:rsidRDefault="00471C38" w:rsidP="00A23AF9">
      <w:pPr>
        <w:rPr>
          <w:rFonts w:cs="Arial"/>
          <w:sz w:val="32"/>
          <w:szCs w:val="32"/>
        </w:rPr>
      </w:pPr>
    </w:p>
    <w:p w14:paraId="488065AC" w14:textId="77777777" w:rsidR="004063CF" w:rsidRDefault="004063CF" w:rsidP="00A23AF9">
      <w:pPr>
        <w:rPr>
          <w:rFonts w:cs="Arial"/>
          <w:sz w:val="32"/>
          <w:szCs w:val="32"/>
        </w:rPr>
      </w:pPr>
    </w:p>
    <w:p w14:paraId="46BEB93C" w14:textId="77777777" w:rsidR="004063CF" w:rsidRDefault="004063CF" w:rsidP="00A23AF9">
      <w:pPr>
        <w:rPr>
          <w:rFonts w:cs="Arial"/>
          <w:sz w:val="32"/>
          <w:szCs w:val="32"/>
        </w:rPr>
      </w:pPr>
    </w:p>
    <w:p w14:paraId="13A88B74" w14:textId="77777777" w:rsidR="004063CF" w:rsidRDefault="004063CF" w:rsidP="00A23AF9">
      <w:pPr>
        <w:rPr>
          <w:rFonts w:cs="Arial"/>
          <w:sz w:val="32"/>
          <w:szCs w:val="32"/>
        </w:rPr>
      </w:pPr>
    </w:p>
    <w:p w14:paraId="01A5463C" w14:textId="77777777" w:rsidR="004063CF" w:rsidRDefault="004063CF" w:rsidP="00A23AF9">
      <w:pPr>
        <w:rPr>
          <w:rFonts w:cs="Arial"/>
          <w:sz w:val="32"/>
          <w:szCs w:val="32"/>
        </w:rPr>
      </w:pPr>
    </w:p>
    <w:p w14:paraId="52114EE8" w14:textId="77777777" w:rsidR="005A35AD" w:rsidRDefault="005A35AD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3"/>
        <w:gridCol w:w="7459"/>
      </w:tblGrid>
      <w:tr w:rsidR="005A35AD" w14:paraId="3406183E" w14:textId="77777777" w:rsidTr="000228C1">
        <w:tc>
          <w:tcPr>
            <w:tcW w:w="3256" w:type="dxa"/>
          </w:tcPr>
          <w:p w14:paraId="421FDF24" w14:textId="77777777" w:rsidR="005A35AD" w:rsidRDefault="005A35AD" w:rsidP="00A23AF9">
            <w:pPr>
              <w:rPr>
                <w:rFonts w:cs="Arial"/>
                <w:sz w:val="32"/>
                <w:szCs w:val="32"/>
              </w:rPr>
            </w:pPr>
          </w:p>
          <w:p w14:paraId="6847B703" w14:textId="77777777" w:rsidR="005A35AD" w:rsidRDefault="005A35AD" w:rsidP="005A35AD">
            <w:pPr>
              <w:jc w:val="center"/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4E6AE6F" wp14:editId="2470E08D">
                  <wp:extent cx="1686910" cy="1525871"/>
                  <wp:effectExtent l="0" t="0" r="8890" b="0"/>
                  <wp:docPr id="1746680893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47" cy="154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4C2C5" w14:textId="045D287B" w:rsidR="005A35AD" w:rsidRDefault="005A35AD" w:rsidP="005A35A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506" w:type="dxa"/>
          </w:tcPr>
          <w:p w14:paraId="4C68C6E5" w14:textId="77777777" w:rsidR="006B1A53" w:rsidRDefault="006B1A53" w:rsidP="005A35AD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4FEAC7E2" w14:textId="2738E2FD" w:rsidR="005A35AD" w:rsidRPr="005A35AD" w:rsidRDefault="005A35AD" w:rsidP="005A35AD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5A35AD">
              <w:rPr>
                <w:rFonts w:cs="Arial"/>
                <w:b/>
                <w:bCs/>
                <w:sz w:val="40"/>
                <w:szCs w:val="40"/>
              </w:rPr>
              <w:t>Workforce – Staff</w:t>
            </w:r>
          </w:p>
          <w:p w14:paraId="7D02F9CC" w14:textId="77777777" w:rsidR="005A35AD" w:rsidRPr="005A35AD" w:rsidRDefault="005A35AD" w:rsidP="005A35AD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7635F8FF" w14:textId="77777777" w:rsidR="005A35AD" w:rsidRPr="005A35AD" w:rsidRDefault="005A35AD" w:rsidP="005A35AD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5A35AD">
              <w:rPr>
                <w:rFonts w:cs="Arial"/>
                <w:b/>
                <w:bCs/>
                <w:sz w:val="32"/>
                <w:szCs w:val="32"/>
              </w:rPr>
              <w:t>How we check that our staff listen to what matters to people</w:t>
            </w:r>
          </w:p>
          <w:p w14:paraId="7640EE62" w14:textId="77777777" w:rsidR="005A35AD" w:rsidRDefault="005A35AD" w:rsidP="00A23AF9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74CA5D42" w14:textId="77777777" w:rsidR="005A35AD" w:rsidRDefault="005A35AD" w:rsidP="00A23AF9">
      <w:pPr>
        <w:rPr>
          <w:rFonts w:cs="Arial"/>
          <w:sz w:val="32"/>
          <w:szCs w:val="32"/>
        </w:rPr>
      </w:pPr>
    </w:p>
    <w:p w14:paraId="52068591" w14:textId="77777777" w:rsidR="000228C1" w:rsidRDefault="000228C1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7355"/>
      </w:tblGrid>
      <w:tr w:rsidR="005A35AD" w:rsidRPr="005A35AD" w14:paraId="01FE30B4" w14:textId="77777777" w:rsidTr="000228C1">
        <w:tc>
          <w:tcPr>
            <w:tcW w:w="3397" w:type="dxa"/>
          </w:tcPr>
          <w:p w14:paraId="1E13E8BE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481D68CB" wp14:editId="2B4A1C6C">
                  <wp:extent cx="1041838" cy="1033975"/>
                  <wp:effectExtent l="0" t="0" r="6350" b="0"/>
                  <wp:docPr id="493272563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226" cy="1035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5" w:type="dxa"/>
          </w:tcPr>
          <w:p w14:paraId="7CD49251" w14:textId="77777777" w:rsidR="005A35AD" w:rsidRPr="005A35AD" w:rsidRDefault="005A35AD" w:rsidP="005A35AD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5A35AD">
              <w:rPr>
                <w:rFonts w:cs="Arial"/>
                <w:b/>
                <w:bCs/>
                <w:sz w:val="40"/>
                <w:szCs w:val="40"/>
              </w:rPr>
              <w:t>What good looks like</w:t>
            </w:r>
          </w:p>
        </w:tc>
      </w:tr>
      <w:tr w:rsidR="005A35AD" w:rsidRPr="005A35AD" w14:paraId="0E34418E" w14:textId="77777777" w:rsidTr="000228C1">
        <w:tc>
          <w:tcPr>
            <w:tcW w:w="3397" w:type="dxa"/>
          </w:tcPr>
          <w:p w14:paraId="0F9F25DC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5312B8E" wp14:editId="5A60DBFF">
                  <wp:extent cx="1589649" cy="1137628"/>
                  <wp:effectExtent l="0" t="0" r="0" b="5715"/>
                  <wp:docPr id="515132855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670" cy="114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C32CD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22B5D710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35084C91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1A6E22A8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We make sure that all our services work well together for the people who receive care and support.</w:t>
            </w:r>
          </w:p>
        </w:tc>
      </w:tr>
      <w:tr w:rsidR="005A35AD" w:rsidRPr="005A35AD" w14:paraId="6CD17584" w14:textId="77777777" w:rsidTr="000228C1">
        <w:tc>
          <w:tcPr>
            <w:tcW w:w="3397" w:type="dxa"/>
          </w:tcPr>
          <w:p w14:paraId="05C392BF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0E4B7AD" wp14:editId="71675338">
                  <wp:extent cx="1426845" cy="1274445"/>
                  <wp:effectExtent l="0" t="0" r="1905" b="1905"/>
                  <wp:docPr id="34316477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E158AB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72136332" w14:textId="77777777" w:rsidR="005A35AD" w:rsidRPr="005A35AD" w:rsidRDefault="005A35AD" w:rsidP="005A35AD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5A35AD">
              <w:rPr>
                <w:rFonts w:cs="Arial"/>
                <w:b/>
                <w:bCs/>
                <w:sz w:val="40"/>
                <w:szCs w:val="40"/>
              </w:rPr>
              <w:t>We will:</w:t>
            </w:r>
          </w:p>
        </w:tc>
      </w:tr>
      <w:tr w:rsidR="005A35AD" w:rsidRPr="005A35AD" w14:paraId="67225B45" w14:textId="77777777" w:rsidTr="000228C1">
        <w:tc>
          <w:tcPr>
            <w:tcW w:w="3397" w:type="dxa"/>
          </w:tcPr>
          <w:p w14:paraId="3A9628A3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3F07059" wp14:editId="5A12DA7A">
                  <wp:extent cx="1470074" cy="1227291"/>
                  <wp:effectExtent l="0" t="0" r="0" b="0"/>
                  <wp:docPr id="1399737421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092" cy="1236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ACF97C" w14:textId="77777777" w:rsid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2DA1CD68" w14:textId="77777777" w:rsidR="000228C1" w:rsidRPr="005A35AD" w:rsidRDefault="000228C1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3351E09B" w14:textId="77777777" w:rsidR="005A35AD" w:rsidRPr="005A35AD" w:rsidRDefault="005A35AD" w:rsidP="005A35AD">
            <w:pPr>
              <w:numPr>
                <w:ilvl w:val="0"/>
                <w:numId w:val="16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Employ the right staff with the right skills</w:t>
            </w:r>
          </w:p>
        </w:tc>
      </w:tr>
      <w:tr w:rsidR="005A35AD" w:rsidRPr="005A35AD" w14:paraId="58C29F3F" w14:textId="77777777" w:rsidTr="000228C1">
        <w:tc>
          <w:tcPr>
            <w:tcW w:w="3397" w:type="dxa"/>
          </w:tcPr>
          <w:p w14:paraId="2C14526A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054537D" wp14:editId="5E139BBB">
                  <wp:extent cx="1533378" cy="1533378"/>
                  <wp:effectExtent l="0" t="0" r="0" b="0"/>
                  <wp:docPr id="334311658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054" cy="1537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AA7903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3FBB9063" w14:textId="77777777" w:rsid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00F12D07" w14:textId="77777777" w:rsidR="000228C1" w:rsidRPr="005A35AD" w:rsidRDefault="000228C1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3F591D37" w14:textId="77777777" w:rsidR="005A35AD" w:rsidRPr="005A35AD" w:rsidRDefault="005A35AD" w:rsidP="005A35AD">
            <w:pPr>
              <w:numPr>
                <w:ilvl w:val="0"/>
                <w:numId w:val="16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 xml:space="preserve">Make more people aware of the kinds of job opportunities in social care. </w:t>
            </w:r>
          </w:p>
        </w:tc>
      </w:tr>
      <w:tr w:rsidR="005A35AD" w:rsidRPr="005A35AD" w14:paraId="1E1E49D8" w14:textId="77777777" w:rsidTr="000228C1">
        <w:tc>
          <w:tcPr>
            <w:tcW w:w="3397" w:type="dxa"/>
          </w:tcPr>
          <w:p w14:paraId="3D641824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314A2D0D" wp14:editId="05AF1694">
                  <wp:extent cx="1322070" cy="1371600"/>
                  <wp:effectExtent l="0" t="0" r="0" b="0"/>
                  <wp:docPr id="1302089633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EF844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278724B8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06985C6C" w14:textId="77777777" w:rsidR="005A35AD" w:rsidRPr="005A35AD" w:rsidRDefault="005A35AD" w:rsidP="005A35AD">
            <w:pPr>
              <w:numPr>
                <w:ilvl w:val="0"/>
                <w:numId w:val="16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Provide good support to staff.</w:t>
            </w:r>
          </w:p>
        </w:tc>
      </w:tr>
      <w:tr w:rsidR="005A35AD" w:rsidRPr="005A35AD" w14:paraId="54F57E94" w14:textId="77777777" w:rsidTr="000228C1">
        <w:tc>
          <w:tcPr>
            <w:tcW w:w="3397" w:type="dxa"/>
          </w:tcPr>
          <w:p w14:paraId="0B039633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901F0DA" wp14:editId="4A81A0CE">
                  <wp:extent cx="1652953" cy="1399812"/>
                  <wp:effectExtent l="0" t="0" r="4445" b="0"/>
                  <wp:docPr id="1114673028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49" cy="1404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A5D4E2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2BE497FA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7BA71C4C" w14:textId="77777777" w:rsidR="005A35AD" w:rsidRPr="005A35AD" w:rsidRDefault="005A35AD" w:rsidP="005A35AD">
            <w:pPr>
              <w:numPr>
                <w:ilvl w:val="0"/>
                <w:numId w:val="16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 xml:space="preserve">Make Nottinghamshire a good place to work. </w:t>
            </w:r>
          </w:p>
        </w:tc>
      </w:tr>
      <w:tr w:rsidR="005A35AD" w:rsidRPr="005A35AD" w14:paraId="646F9374" w14:textId="77777777" w:rsidTr="000228C1">
        <w:tc>
          <w:tcPr>
            <w:tcW w:w="3397" w:type="dxa"/>
          </w:tcPr>
          <w:p w14:paraId="6905CE0D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A02CEDB" wp14:editId="08C6A777">
                  <wp:extent cx="878205" cy="1207135"/>
                  <wp:effectExtent l="0" t="0" r="0" b="0"/>
                  <wp:docPr id="98803133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BEC435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1779E5EB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3A7638D8" w14:textId="77777777" w:rsidR="005A35AD" w:rsidRPr="005A35AD" w:rsidRDefault="005A35AD" w:rsidP="005A35AD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5A35AD">
              <w:rPr>
                <w:rFonts w:cs="Arial"/>
                <w:b/>
                <w:bCs/>
                <w:sz w:val="40"/>
                <w:szCs w:val="40"/>
              </w:rPr>
              <w:t>How we’ll check</w:t>
            </w:r>
          </w:p>
        </w:tc>
      </w:tr>
      <w:tr w:rsidR="005A35AD" w:rsidRPr="005A35AD" w14:paraId="4C178C36" w14:textId="77777777" w:rsidTr="000228C1">
        <w:tc>
          <w:tcPr>
            <w:tcW w:w="3397" w:type="dxa"/>
          </w:tcPr>
          <w:p w14:paraId="2778B2F1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8133607" wp14:editId="240C946B">
                  <wp:extent cx="1280160" cy="1212696"/>
                  <wp:effectExtent l="0" t="0" r="0" b="6985"/>
                  <wp:docPr id="189189305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104" cy="121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58D4F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24BAEDA9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323C3DB1" w14:textId="1B1ACD41" w:rsidR="005A35AD" w:rsidRPr="005A35AD" w:rsidRDefault="00A13DB1" w:rsidP="005A35AD">
            <w:pPr>
              <w:numPr>
                <w:ilvl w:val="0"/>
                <w:numId w:val="17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Look at</w:t>
            </w:r>
            <w:r w:rsidR="005A35AD" w:rsidRPr="005A35AD">
              <w:rPr>
                <w:rFonts w:cs="Arial"/>
                <w:sz w:val="32"/>
                <w:szCs w:val="32"/>
              </w:rPr>
              <w:t xml:space="preserve"> how many staff we have; how many new staff join us and how many staff leave.</w:t>
            </w:r>
          </w:p>
        </w:tc>
      </w:tr>
      <w:tr w:rsidR="005A35AD" w:rsidRPr="005A35AD" w14:paraId="0AB51280" w14:textId="77777777" w:rsidTr="000228C1">
        <w:tc>
          <w:tcPr>
            <w:tcW w:w="3397" w:type="dxa"/>
          </w:tcPr>
          <w:p w14:paraId="3E6AD673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1A6999A" wp14:editId="3F5F5C6C">
                  <wp:extent cx="1085215" cy="853440"/>
                  <wp:effectExtent l="0" t="0" r="635" b="3810"/>
                  <wp:docPr id="2059738787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B1C3A9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75ABE19D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5DFB3F37" w14:textId="77777777" w:rsidR="005A35AD" w:rsidRPr="005A35AD" w:rsidRDefault="005A35AD" w:rsidP="005A35AD">
            <w:pPr>
              <w:numPr>
                <w:ilvl w:val="0"/>
                <w:numId w:val="17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Regular supervision for staff so they can think about their work, where they can improve and to be supported.</w:t>
            </w:r>
          </w:p>
        </w:tc>
      </w:tr>
      <w:tr w:rsidR="005A35AD" w:rsidRPr="005A35AD" w14:paraId="50C96ABF" w14:textId="77777777" w:rsidTr="000228C1">
        <w:tc>
          <w:tcPr>
            <w:tcW w:w="3397" w:type="dxa"/>
          </w:tcPr>
          <w:p w14:paraId="5F937318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lastRenderedPageBreak/>
              <w:tab/>
            </w: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8696CE8" wp14:editId="0F83D9AD">
                  <wp:extent cx="975360" cy="1652270"/>
                  <wp:effectExtent l="0" t="0" r="0" b="5080"/>
                  <wp:docPr id="271709542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35AD">
              <w:rPr>
                <w:rFonts w:cs="Arial"/>
                <w:sz w:val="32"/>
                <w:szCs w:val="32"/>
              </w:rPr>
              <w:tab/>
            </w:r>
          </w:p>
          <w:p w14:paraId="36B33B35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14F331C7" w14:textId="77777777" w:rsidR="005A35AD" w:rsidRPr="005A35AD" w:rsidRDefault="005A35AD" w:rsidP="005A35AD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5A35AD">
              <w:rPr>
                <w:rFonts w:cs="Arial"/>
                <w:b/>
                <w:bCs/>
                <w:sz w:val="40"/>
                <w:szCs w:val="40"/>
              </w:rPr>
              <w:t>How do we know we’re making a difference?</w:t>
            </w:r>
          </w:p>
        </w:tc>
      </w:tr>
      <w:tr w:rsidR="005A35AD" w:rsidRPr="005A35AD" w14:paraId="112B5A9D" w14:textId="77777777" w:rsidTr="000228C1">
        <w:tc>
          <w:tcPr>
            <w:tcW w:w="3397" w:type="dxa"/>
          </w:tcPr>
          <w:p w14:paraId="5A10F7DA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04269B5" wp14:editId="1EDE36DF">
                  <wp:extent cx="1449070" cy="1463040"/>
                  <wp:effectExtent l="0" t="0" r="0" b="0"/>
                  <wp:docPr id="691601380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15790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46890255" w14:textId="77777777" w:rsidR="005A35AD" w:rsidRPr="005A35AD" w:rsidRDefault="005A35AD" w:rsidP="005A35AD">
            <w:pPr>
              <w:numPr>
                <w:ilvl w:val="0"/>
                <w:numId w:val="18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 xml:space="preserve">What people and carers tell us. </w:t>
            </w:r>
          </w:p>
        </w:tc>
      </w:tr>
      <w:tr w:rsidR="005A35AD" w:rsidRPr="005A35AD" w14:paraId="5E16E9F5" w14:textId="77777777" w:rsidTr="000228C1">
        <w:tc>
          <w:tcPr>
            <w:tcW w:w="3397" w:type="dxa"/>
          </w:tcPr>
          <w:p w14:paraId="4D77EDF9" w14:textId="77777777" w:rsid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DEBD4FD" wp14:editId="6B56CECA">
                  <wp:extent cx="1688465" cy="1127760"/>
                  <wp:effectExtent l="0" t="0" r="6985" b="0"/>
                  <wp:docPr id="141457892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BB0BC4" w14:textId="77777777" w:rsidR="00A13DB1" w:rsidRDefault="00A13DB1" w:rsidP="005A35AD">
            <w:pPr>
              <w:rPr>
                <w:rFonts w:cs="Arial"/>
                <w:sz w:val="32"/>
                <w:szCs w:val="32"/>
              </w:rPr>
            </w:pPr>
          </w:p>
          <w:p w14:paraId="5E01D0B8" w14:textId="77777777" w:rsidR="00A13DB1" w:rsidRDefault="00A13DB1" w:rsidP="005A35AD">
            <w:pPr>
              <w:rPr>
                <w:rFonts w:cs="Arial"/>
                <w:sz w:val="32"/>
                <w:szCs w:val="32"/>
              </w:rPr>
            </w:pPr>
          </w:p>
          <w:p w14:paraId="5030A7DB" w14:textId="77777777" w:rsidR="004063CF" w:rsidRDefault="004063CF" w:rsidP="005A35AD">
            <w:pPr>
              <w:rPr>
                <w:rFonts w:cs="Arial"/>
                <w:sz w:val="32"/>
                <w:szCs w:val="32"/>
              </w:rPr>
            </w:pPr>
          </w:p>
          <w:p w14:paraId="3DC12B26" w14:textId="77777777" w:rsidR="004063CF" w:rsidRDefault="004063CF" w:rsidP="005A35AD">
            <w:pPr>
              <w:rPr>
                <w:rFonts w:cs="Arial"/>
                <w:sz w:val="32"/>
                <w:szCs w:val="32"/>
              </w:rPr>
            </w:pPr>
          </w:p>
          <w:p w14:paraId="473FE372" w14:textId="77777777" w:rsidR="004063CF" w:rsidRPr="005A35AD" w:rsidRDefault="004063CF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79055EE8" w14:textId="77777777" w:rsidR="005A35AD" w:rsidRPr="005A35AD" w:rsidRDefault="005A35AD" w:rsidP="005A35AD">
            <w:pPr>
              <w:numPr>
                <w:ilvl w:val="0"/>
                <w:numId w:val="18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 xml:space="preserve">We have more compliments and less complaints. </w:t>
            </w:r>
          </w:p>
        </w:tc>
      </w:tr>
      <w:tr w:rsidR="005A35AD" w:rsidRPr="005A35AD" w14:paraId="287BBE6D" w14:textId="77777777" w:rsidTr="000228C1">
        <w:tc>
          <w:tcPr>
            <w:tcW w:w="3397" w:type="dxa"/>
          </w:tcPr>
          <w:p w14:paraId="301A49A0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C481643" wp14:editId="748B0458">
                  <wp:extent cx="1287194" cy="1087221"/>
                  <wp:effectExtent l="0" t="0" r="8255" b="0"/>
                  <wp:docPr id="2141003890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906" cy="108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02702B" w14:textId="77777777" w:rsid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7E6D99A4" w14:textId="77777777" w:rsidR="004063CF" w:rsidRDefault="004063CF" w:rsidP="005A35AD">
            <w:pPr>
              <w:rPr>
                <w:rFonts w:cs="Arial"/>
                <w:sz w:val="32"/>
                <w:szCs w:val="32"/>
              </w:rPr>
            </w:pPr>
          </w:p>
          <w:p w14:paraId="7B874EFF" w14:textId="77777777" w:rsidR="004063CF" w:rsidRPr="005A35AD" w:rsidRDefault="004063CF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10EE7E9B" w14:textId="77777777" w:rsidR="005A35AD" w:rsidRPr="005A35AD" w:rsidRDefault="005A35AD" w:rsidP="005A35AD">
            <w:pPr>
              <w:numPr>
                <w:ilvl w:val="0"/>
                <w:numId w:val="18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 xml:space="preserve">Staff say they feel supported, valued and understand their roles and responsibilities. </w:t>
            </w:r>
          </w:p>
        </w:tc>
      </w:tr>
      <w:tr w:rsidR="005A35AD" w:rsidRPr="005A35AD" w14:paraId="14401ECE" w14:textId="77777777" w:rsidTr="000228C1">
        <w:tc>
          <w:tcPr>
            <w:tcW w:w="3397" w:type="dxa"/>
          </w:tcPr>
          <w:p w14:paraId="2E452554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432957D" wp14:editId="739D9714">
                  <wp:extent cx="1744345" cy="942340"/>
                  <wp:effectExtent l="0" t="0" r="8255" b="0"/>
                  <wp:docPr id="1741936594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B5D72A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0D633139" w14:textId="6A8EDC70" w:rsid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254A9765" w14:textId="77777777" w:rsidR="004063CF" w:rsidRDefault="004063CF" w:rsidP="005A35AD">
            <w:pPr>
              <w:rPr>
                <w:rFonts w:cs="Arial"/>
                <w:sz w:val="32"/>
                <w:szCs w:val="32"/>
              </w:rPr>
            </w:pPr>
          </w:p>
          <w:p w14:paraId="340C4352" w14:textId="08BF271D" w:rsidR="00A13DB1" w:rsidRPr="005A35AD" w:rsidRDefault="00A13DB1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557F6B31" w14:textId="77777777" w:rsidR="005A35AD" w:rsidRPr="005A35AD" w:rsidRDefault="005A35AD" w:rsidP="005A35AD">
            <w:pPr>
              <w:numPr>
                <w:ilvl w:val="0"/>
                <w:numId w:val="18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lastRenderedPageBreak/>
              <w:t xml:space="preserve">Improved the number of staff joining the Council and how good we are at keeping staff working for us. </w:t>
            </w:r>
          </w:p>
        </w:tc>
      </w:tr>
      <w:tr w:rsidR="005A35AD" w:rsidRPr="005A35AD" w14:paraId="6DB865DB" w14:textId="77777777" w:rsidTr="000228C1">
        <w:tc>
          <w:tcPr>
            <w:tcW w:w="3397" w:type="dxa"/>
          </w:tcPr>
          <w:p w14:paraId="7AEA7CCE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FB9BCB8" wp14:editId="1389D2C3">
                  <wp:extent cx="1364566" cy="1358082"/>
                  <wp:effectExtent l="0" t="0" r="7620" b="0"/>
                  <wp:docPr id="578346494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84" cy="136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DF5B48" w14:textId="77777777" w:rsid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10C2DEFA" w14:textId="77777777" w:rsidR="00A13DB1" w:rsidRPr="005A35AD" w:rsidRDefault="00A13DB1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1EF0E547" w14:textId="77777777" w:rsidR="005A35AD" w:rsidRPr="005A35AD" w:rsidRDefault="005A35AD" w:rsidP="005A35AD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5A35AD">
              <w:rPr>
                <w:rFonts w:cs="Arial"/>
                <w:b/>
                <w:bCs/>
                <w:sz w:val="40"/>
                <w:szCs w:val="40"/>
              </w:rPr>
              <w:t>Learning</w:t>
            </w:r>
          </w:p>
          <w:p w14:paraId="1A98A113" w14:textId="77777777" w:rsidR="005A35AD" w:rsidRPr="005A35AD" w:rsidRDefault="005A35AD" w:rsidP="005A35AD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6C6805EE" w14:textId="77777777" w:rsidR="005A35AD" w:rsidRPr="005A35AD" w:rsidRDefault="005A35AD" w:rsidP="005A35AD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We want to keep learning so our care and support services can be the best they can be.</w:t>
            </w:r>
          </w:p>
        </w:tc>
      </w:tr>
      <w:tr w:rsidR="005A35AD" w:rsidRPr="005A35AD" w14:paraId="0D644427" w14:textId="77777777" w:rsidTr="000228C1">
        <w:tc>
          <w:tcPr>
            <w:tcW w:w="3397" w:type="dxa"/>
          </w:tcPr>
          <w:p w14:paraId="56288010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9673651" wp14:editId="779B9318">
                  <wp:extent cx="878205" cy="1207135"/>
                  <wp:effectExtent l="0" t="0" r="0" b="0"/>
                  <wp:docPr id="1464862933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C5C93D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40C62AC9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We will check the quality of our work and service regularly to help us improve.</w:t>
            </w:r>
          </w:p>
        </w:tc>
      </w:tr>
      <w:tr w:rsidR="005A35AD" w:rsidRPr="005A35AD" w14:paraId="66EABEEB" w14:textId="77777777" w:rsidTr="000228C1">
        <w:tc>
          <w:tcPr>
            <w:tcW w:w="3397" w:type="dxa"/>
          </w:tcPr>
          <w:p w14:paraId="5A974B8E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666FF79" wp14:editId="58639342">
                  <wp:extent cx="1205653" cy="1196554"/>
                  <wp:effectExtent l="0" t="0" r="0" b="0"/>
                  <wp:docPr id="1195523190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936" cy="1202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3A7A0C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53691B0A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023F3211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 xml:space="preserve">We want to find out if people are better </w:t>
            </w:r>
            <w:proofErr w:type="gramStart"/>
            <w:r w:rsidRPr="005A35AD">
              <w:rPr>
                <w:rFonts w:cs="Arial"/>
                <w:sz w:val="32"/>
                <w:szCs w:val="32"/>
              </w:rPr>
              <w:t>off  because</w:t>
            </w:r>
            <w:proofErr w:type="gramEnd"/>
            <w:r w:rsidRPr="005A35AD">
              <w:rPr>
                <w:rFonts w:cs="Arial"/>
                <w:sz w:val="32"/>
                <w:szCs w:val="32"/>
              </w:rPr>
              <w:t xml:space="preserve"> of what we do.</w:t>
            </w:r>
          </w:p>
          <w:p w14:paraId="4D706B13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6CC89AE2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We want to know if people’s needs have been met.</w:t>
            </w:r>
          </w:p>
        </w:tc>
      </w:tr>
      <w:tr w:rsidR="005A35AD" w:rsidRPr="005A35AD" w14:paraId="22460E28" w14:textId="77777777" w:rsidTr="000228C1">
        <w:tc>
          <w:tcPr>
            <w:tcW w:w="3397" w:type="dxa"/>
          </w:tcPr>
          <w:p w14:paraId="1D6DCE6A" w14:textId="77777777" w:rsidR="005A35AD" w:rsidRDefault="005A35AD" w:rsidP="00A13DB1">
            <w:pPr>
              <w:jc w:val="center"/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F151DB2" wp14:editId="682123E2">
                  <wp:extent cx="1122045" cy="1640205"/>
                  <wp:effectExtent l="0" t="0" r="1905" b="0"/>
                  <wp:docPr id="517820416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666D09" w14:textId="77777777" w:rsidR="00A13DB1" w:rsidRDefault="00A13DB1" w:rsidP="005A35AD">
            <w:pPr>
              <w:rPr>
                <w:rFonts w:cs="Arial"/>
                <w:sz w:val="32"/>
                <w:szCs w:val="32"/>
              </w:rPr>
            </w:pPr>
          </w:p>
          <w:p w14:paraId="56AB3016" w14:textId="77777777" w:rsidR="00A13DB1" w:rsidRPr="005A35AD" w:rsidRDefault="00A13DB1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0060995B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14E7F7FA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 xml:space="preserve">Our </w:t>
            </w:r>
            <w:r w:rsidRPr="005A35AD">
              <w:rPr>
                <w:rFonts w:cs="Arial"/>
                <w:b/>
                <w:bCs/>
                <w:sz w:val="32"/>
                <w:szCs w:val="32"/>
              </w:rPr>
              <w:t>Big Conversation</w:t>
            </w:r>
            <w:r w:rsidRPr="005A35AD">
              <w:rPr>
                <w:rFonts w:cs="Arial"/>
                <w:sz w:val="32"/>
                <w:szCs w:val="32"/>
              </w:rPr>
              <w:t xml:space="preserve"> helps us to listen and learn from people and cares experiences.</w:t>
            </w:r>
          </w:p>
          <w:p w14:paraId="2220E2FA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62B058A8" w14:textId="77777777" w:rsidR="005A35AD" w:rsidRPr="005A35AD" w:rsidRDefault="001A0211" w:rsidP="005A35AD">
            <w:pPr>
              <w:rPr>
                <w:rFonts w:cs="Arial"/>
                <w:sz w:val="32"/>
                <w:szCs w:val="32"/>
              </w:rPr>
            </w:pPr>
            <w:hyperlink r:id="rId115" w:history="1">
              <w:r w:rsidR="005A35AD" w:rsidRPr="005A35AD">
                <w:rPr>
                  <w:rStyle w:val="Hyperlink"/>
                  <w:rFonts w:cs="Arial"/>
                  <w:sz w:val="32"/>
                  <w:szCs w:val="32"/>
                </w:rPr>
                <w:t>Link to the Big Conversation Easy Read</w:t>
              </w:r>
            </w:hyperlink>
          </w:p>
        </w:tc>
      </w:tr>
      <w:tr w:rsidR="005A35AD" w:rsidRPr="005A35AD" w14:paraId="40F38A88" w14:textId="77777777" w:rsidTr="000228C1">
        <w:tc>
          <w:tcPr>
            <w:tcW w:w="3397" w:type="dxa"/>
          </w:tcPr>
          <w:p w14:paraId="7499E84C" w14:textId="77777777" w:rsidR="005A35AD" w:rsidRPr="005A35AD" w:rsidRDefault="005A35AD" w:rsidP="00A13DB1">
            <w:pPr>
              <w:jc w:val="center"/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A6A766F" wp14:editId="414E584A">
                  <wp:extent cx="1672777" cy="2060917"/>
                  <wp:effectExtent l="0" t="0" r="3810" b="0"/>
                  <wp:docPr id="131213626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265" cy="207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1AEA9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57465765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40939AE7" w14:textId="47045614" w:rsidR="005A35AD" w:rsidRPr="005A35AD" w:rsidRDefault="00E8081F" w:rsidP="005A35A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lastRenderedPageBreak/>
              <w:t xml:space="preserve">What we </w:t>
            </w:r>
            <w:r w:rsidR="00A32D9B">
              <w:rPr>
                <w:rFonts w:cs="Arial"/>
                <w:sz w:val="32"/>
                <w:szCs w:val="32"/>
              </w:rPr>
              <w:t>l</w:t>
            </w:r>
            <w:r w:rsidR="005A35AD" w:rsidRPr="005A35AD">
              <w:rPr>
                <w:rFonts w:cs="Arial"/>
                <w:sz w:val="32"/>
                <w:szCs w:val="32"/>
              </w:rPr>
              <w:t>earn</w:t>
            </w:r>
            <w:r>
              <w:rPr>
                <w:rFonts w:cs="Arial"/>
                <w:sz w:val="32"/>
                <w:szCs w:val="32"/>
              </w:rPr>
              <w:t>t</w:t>
            </w:r>
            <w:r w:rsidR="005A35AD" w:rsidRPr="005A35AD">
              <w:rPr>
                <w:rFonts w:cs="Arial"/>
                <w:sz w:val="32"/>
                <w:szCs w:val="32"/>
              </w:rPr>
              <w:t xml:space="preserve"> from the Big Conversation </w:t>
            </w:r>
            <w:r w:rsidR="00A32D9B">
              <w:rPr>
                <w:rFonts w:cs="Arial"/>
                <w:sz w:val="32"/>
                <w:szCs w:val="32"/>
              </w:rPr>
              <w:t xml:space="preserve">helped us </w:t>
            </w:r>
            <w:r w:rsidR="005A35AD" w:rsidRPr="005A35AD">
              <w:rPr>
                <w:rFonts w:cs="Arial"/>
                <w:sz w:val="32"/>
                <w:szCs w:val="32"/>
              </w:rPr>
              <w:t>to write our Local Account. Th</w:t>
            </w:r>
            <w:r w:rsidR="00A32D9B">
              <w:rPr>
                <w:rFonts w:cs="Arial"/>
                <w:sz w:val="32"/>
                <w:szCs w:val="32"/>
              </w:rPr>
              <w:t>is is the</w:t>
            </w:r>
            <w:r w:rsidR="005A35AD" w:rsidRPr="005A35AD">
              <w:rPr>
                <w:rFonts w:cs="Arial"/>
                <w:sz w:val="32"/>
                <w:szCs w:val="32"/>
              </w:rPr>
              <w:t xml:space="preserve"> plan that says how we will improve services.</w:t>
            </w:r>
          </w:p>
          <w:p w14:paraId="79AA6841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196E8BBD" w14:textId="749D1651" w:rsidR="005A35AD" w:rsidRPr="005A35AD" w:rsidRDefault="001A0211" w:rsidP="005A35AD">
            <w:pPr>
              <w:rPr>
                <w:rFonts w:cs="Arial"/>
                <w:sz w:val="32"/>
                <w:szCs w:val="32"/>
              </w:rPr>
            </w:pPr>
            <w:hyperlink r:id="rId117" w:history="1">
              <w:r w:rsidR="005A35AD" w:rsidRPr="005A35AD">
                <w:rPr>
                  <w:rStyle w:val="Hyperlink"/>
                  <w:rFonts w:cs="Arial"/>
                  <w:sz w:val="32"/>
                  <w:szCs w:val="32"/>
                </w:rPr>
                <w:t xml:space="preserve">Link to Adult Social Care Local Account </w:t>
              </w:r>
              <w:r w:rsidR="00A67FEE">
                <w:rPr>
                  <w:rStyle w:val="Hyperlink"/>
                  <w:rFonts w:cs="Arial"/>
                  <w:sz w:val="32"/>
                  <w:szCs w:val="32"/>
                </w:rPr>
                <w:t>E</w:t>
              </w:r>
              <w:r w:rsidR="005A35AD" w:rsidRPr="005A35AD">
                <w:rPr>
                  <w:rStyle w:val="Hyperlink"/>
                  <w:rFonts w:cs="Arial"/>
                  <w:sz w:val="32"/>
                  <w:szCs w:val="32"/>
                </w:rPr>
                <w:t xml:space="preserve">asy </w:t>
              </w:r>
              <w:r w:rsidR="00A67FEE">
                <w:rPr>
                  <w:rStyle w:val="Hyperlink"/>
                  <w:rFonts w:cs="Arial"/>
                  <w:sz w:val="32"/>
                  <w:szCs w:val="32"/>
                </w:rPr>
                <w:t>R</w:t>
              </w:r>
              <w:r w:rsidR="005A35AD" w:rsidRPr="005A35AD">
                <w:rPr>
                  <w:rStyle w:val="Hyperlink"/>
                  <w:rFonts w:cs="Arial"/>
                  <w:sz w:val="32"/>
                  <w:szCs w:val="32"/>
                </w:rPr>
                <w:t>ead.</w:t>
              </w:r>
            </w:hyperlink>
          </w:p>
        </w:tc>
      </w:tr>
      <w:tr w:rsidR="005A35AD" w:rsidRPr="005A35AD" w14:paraId="1220BBAD" w14:textId="77777777" w:rsidTr="000228C1">
        <w:tc>
          <w:tcPr>
            <w:tcW w:w="3397" w:type="dxa"/>
          </w:tcPr>
          <w:p w14:paraId="5A165813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59DF229" wp14:editId="47600295">
                  <wp:extent cx="1198880" cy="1141396"/>
                  <wp:effectExtent l="0" t="0" r="1270" b="1905"/>
                  <wp:docPr id="600353407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992" cy="114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3DB47C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2841BBE2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7CD1A7D6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We want to celebrate what we do well.</w:t>
            </w:r>
          </w:p>
        </w:tc>
      </w:tr>
      <w:tr w:rsidR="005A35AD" w:rsidRPr="005A35AD" w14:paraId="4D5FD65F" w14:textId="77777777" w:rsidTr="000228C1">
        <w:tc>
          <w:tcPr>
            <w:tcW w:w="3397" w:type="dxa"/>
          </w:tcPr>
          <w:p w14:paraId="0CCC83F0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94FF95A" wp14:editId="1C1DC8C4">
                  <wp:extent cx="1415627" cy="1334297"/>
                  <wp:effectExtent l="0" t="0" r="0" b="0"/>
                  <wp:docPr id="593548819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16" cy="133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E487C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7C5F7CA8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763E4166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We want to learn from what we get wrong.</w:t>
            </w:r>
          </w:p>
        </w:tc>
      </w:tr>
      <w:tr w:rsidR="005A35AD" w:rsidRPr="005A35AD" w14:paraId="00A38E4D" w14:textId="77777777" w:rsidTr="000228C1">
        <w:tc>
          <w:tcPr>
            <w:tcW w:w="3397" w:type="dxa"/>
          </w:tcPr>
          <w:p w14:paraId="70AFDF23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DABBD3A" wp14:editId="0087327D">
                  <wp:extent cx="1062640" cy="1083212"/>
                  <wp:effectExtent l="0" t="0" r="4445" b="3175"/>
                  <wp:docPr id="131991927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058" cy="1087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103FBF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586A49F1" w14:textId="3EF375D0" w:rsidR="005A35AD" w:rsidRPr="005A35AD" w:rsidRDefault="00E8081F" w:rsidP="005A35AD">
            <w:pPr>
              <w:rPr>
                <w:rFonts w:cs="Arial"/>
                <w:b/>
                <w:bCs/>
                <w:sz w:val="40"/>
                <w:szCs w:val="40"/>
              </w:rPr>
            </w:pPr>
            <w:r>
              <w:rPr>
                <w:rFonts w:cs="Arial"/>
                <w:b/>
                <w:bCs/>
                <w:sz w:val="40"/>
                <w:szCs w:val="40"/>
              </w:rPr>
              <w:t xml:space="preserve">Sharing what we learn </w:t>
            </w:r>
          </w:p>
        </w:tc>
      </w:tr>
      <w:tr w:rsidR="005A35AD" w:rsidRPr="005A35AD" w14:paraId="3A941EFF" w14:textId="77777777" w:rsidTr="000228C1">
        <w:tc>
          <w:tcPr>
            <w:tcW w:w="3397" w:type="dxa"/>
          </w:tcPr>
          <w:p w14:paraId="1D96DB18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DA8A5C6" wp14:editId="29EC77E5">
                  <wp:extent cx="1631950" cy="1716405"/>
                  <wp:effectExtent l="0" t="0" r="6350" b="0"/>
                  <wp:docPr id="1867641137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5" w:type="dxa"/>
          </w:tcPr>
          <w:p w14:paraId="3F5FE742" w14:textId="1EF6306B" w:rsidR="005A35AD" w:rsidRPr="005A35AD" w:rsidRDefault="00A32D9B" w:rsidP="005A35A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have a c</w:t>
            </w:r>
            <w:r w:rsidR="005A35AD" w:rsidRPr="005A35AD">
              <w:rPr>
                <w:rFonts w:cs="Arial"/>
                <w:sz w:val="32"/>
                <w:szCs w:val="32"/>
              </w:rPr>
              <w:t>o-production newsletter where stories, learning and things being done can be shared with the public.</w:t>
            </w:r>
          </w:p>
          <w:p w14:paraId="5D37B584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3D3B65B7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2AB9F260" w14:textId="37057D6A" w:rsidR="005A35AD" w:rsidRPr="005A35AD" w:rsidRDefault="00A32D9B" w:rsidP="005A35A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have n</w:t>
            </w:r>
            <w:r w:rsidR="005A35AD" w:rsidRPr="005A35AD">
              <w:rPr>
                <w:rFonts w:cs="Arial"/>
                <w:sz w:val="32"/>
                <w:szCs w:val="32"/>
              </w:rPr>
              <w:t>ewsletter</w:t>
            </w:r>
            <w:r>
              <w:rPr>
                <w:rFonts w:cs="Arial"/>
                <w:sz w:val="32"/>
                <w:szCs w:val="32"/>
              </w:rPr>
              <w:t>s</w:t>
            </w:r>
            <w:r w:rsidR="005A35AD" w:rsidRPr="005A35AD">
              <w:rPr>
                <w:rFonts w:cs="Arial"/>
                <w:sz w:val="32"/>
                <w:szCs w:val="32"/>
              </w:rPr>
              <w:t xml:space="preserve"> and places for staff to find out what is happening including:</w:t>
            </w:r>
          </w:p>
        </w:tc>
      </w:tr>
      <w:tr w:rsidR="005A35AD" w:rsidRPr="005A35AD" w14:paraId="6271B04A" w14:textId="77777777" w:rsidTr="000228C1">
        <w:tc>
          <w:tcPr>
            <w:tcW w:w="3397" w:type="dxa"/>
          </w:tcPr>
          <w:p w14:paraId="5F75F979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4BF072D2" w14:textId="77777777" w:rsidR="005A35AD" w:rsidRPr="005A35AD" w:rsidRDefault="005A35AD" w:rsidP="005A35AD">
            <w:pPr>
              <w:numPr>
                <w:ilvl w:val="0"/>
                <w:numId w:val="19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Messages from the Director</w:t>
            </w:r>
          </w:p>
        </w:tc>
      </w:tr>
      <w:tr w:rsidR="005A35AD" w:rsidRPr="005A35AD" w14:paraId="2F793035" w14:textId="77777777" w:rsidTr="000228C1">
        <w:tc>
          <w:tcPr>
            <w:tcW w:w="3397" w:type="dxa"/>
          </w:tcPr>
          <w:p w14:paraId="3E84E418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0B2F4510" w14:textId="77777777" w:rsidR="005A35AD" w:rsidRPr="005A35AD" w:rsidRDefault="005A35AD" w:rsidP="005A35AD">
            <w:pPr>
              <w:numPr>
                <w:ilvl w:val="0"/>
                <w:numId w:val="19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What staff and the Council are doing</w:t>
            </w:r>
          </w:p>
        </w:tc>
      </w:tr>
      <w:tr w:rsidR="005A35AD" w:rsidRPr="005A35AD" w14:paraId="441F9F10" w14:textId="77777777" w:rsidTr="000228C1">
        <w:tc>
          <w:tcPr>
            <w:tcW w:w="3397" w:type="dxa"/>
          </w:tcPr>
          <w:p w14:paraId="573B4056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17201057" w14:textId="77777777" w:rsidR="005A35AD" w:rsidRPr="005A35AD" w:rsidRDefault="005A35AD" w:rsidP="005A35AD">
            <w:pPr>
              <w:numPr>
                <w:ilvl w:val="0"/>
                <w:numId w:val="19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Newsletter sent to all our external providers.</w:t>
            </w:r>
          </w:p>
        </w:tc>
      </w:tr>
      <w:tr w:rsidR="005A35AD" w:rsidRPr="005A35AD" w14:paraId="3351B6FE" w14:textId="77777777" w:rsidTr="000228C1">
        <w:tc>
          <w:tcPr>
            <w:tcW w:w="3397" w:type="dxa"/>
          </w:tcPr>
          <w:p w14:paraId="0C261144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2B71191F" w14:textId="77777777" w:rsidR="005A35AD" w:rsidRPr="005A35AD" w:rsidRDefault="005A35AD" w:rsidP="005A35AD">
            <w:pPr>
              <w:numPr>
                <w:ilvl w:val="0"/>
                <w:numId w:val="19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Team Meetings</w:t>
            </w:r>
          </w:p>
          <w:p w14:paraId="2CDD95AD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4BC3D867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60E6045D" w14:textId="77777777" w:rsidR="005A35AD" w:rsidRPr="005A35AD" w:rsidRDefault="005A35AD" w:rsidP="005A35AD">
      <w:pPr>
        <w:rPr>
          <w:rFonts w:cs="Arial"/>
          <w:sz w:val="32"/>
          <w:szCs w:val="32"/>
        </w:rPr>
      </w:pPr>
    </w:p>
    <w:p w14:paraId="734258AC" w14:textId="77777777" w:rsidR="005A35AD" w:rsidRPr="005A35AD" w:rsidRDefault="005A35AD" w:rsidP="005A35AD">
      <w:pPr>
        <w:rPr>
          <w:rFonts w:cs="Arial"/>
          <w:sz w:val="32"/>
          <w:szCs w:val="32"/>
        </w:rPr>
      </w:pPr>
    </w:p>
    <w:p w14:paraId="29F369D4" w14:textId="77777777" w:rsidR="005A35AD" w:rsidRPr="000C5EA4" w:rsidRDefault="005A35AD" w:rsidP="00A23AF9">
      <w:pPr>
        <w:rPr>
          <w:rFonts w:cs="Arial"/>
          <w:sz w:val="32"/>
          <w:szCs w:val="32"/>
        </w:rPr>
      </w:pPr>
    </w:p>
    <w:sectPr w:rsidR="005A35AD" w:rsidRPr="000C5EA4" w:rsidSect="00B56D07">
      <w:footerReference w:type="default" r:id="rId122"/>
      <w:type w:val="continuous"/>
      <w:pgSz w:w="11906" w:h="16838" w:code="9"/>
      <w:pgMar w:top="992" w:right="567" w:bottom="851" w:left="567" w:header="709" w:footer="284" w:gutter="0"/>
      <w:cols w:sep="1"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CD8553" w14:textId="77777777" w:rsidR="00B52CB6" w:rsidRDefault="00B52CB6">
      <w:r>
        <w:separator/>
      </w:r>
    </w:p>
  </w:endnote>
  <w:endnote w:type="continuationSeparator" w:id="0">
    <w:p w14:paraId="40783287" w14:textId="77777777" w:rsidR="00B52CB6" w:rsidRDefault="00B52CB6">
      <w:r>
        <w:continuationSeparator/>
      </w:r>
    </w:p>
  </w:endnote>
  <w:endnote w:type="continuationNotice" w:id="1">
    <w:p w14:paraId="07D05D26" w14:textId="77777777" w:rsidR="00B52CB6" w:rsidRDefault="00B52C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101774237" w:displacedByCustomXml="next"/>
  <w:sdt>
    <w:sdtPr>
      <w:rPr>
        <w:sz w:val="20"/>
        <w:szCs w:val="22"/>
      </w:rPr>
      <w:id w:val="860082579"/>
      <w:docPartObj>
        <w:docPartGallery w:val="Page Numbers (Top of Page)"/>
        <w:docPartUnique/>
      </w:docPartObj>
    </w:sdtPr>
    <w:sdtEndPr/>
    <w:sdtContent>
      <w:p w14:paraId="208F9609" w14:textId="1F0759A6" w:rsidR="00B56D07" w:rsidRPr="00D40EFD" w:rsidRDefault="009E0AA0">
        <w:pPr>
          <w:pStyle w:val="Footer"/>
          <w:rPr>
            <w:sz w:val="22"/>
            <w:szCs w:val="22"/>
          </w:rPr>
        </w:pPr>
        <w:r>
          <w:rPr>
            <w:sz w:val="20"/>
            <w:szCs w:val="22"/>
          </w:rPr>
          <w:t>Quality Assurance Framework Easy Read August 2024</w:t>
        </w:r>
        <w:r w:rsidR="006E5000" w:rsidRPr="00D40EFD">
          <w:rPr>
            <w:sz w:val="20"/>
            <w:szCs w:val="20"/>
          </w:rPr>
          <w:t xml:space="preserve">                                 </w:t>
        </w:r>
        <w:bookmarkEnd w:id="0"/>
        <w:r w:rsidR="00B56D07" w:rsidRPr="00D40EFD">
          <w:rPr>
            <w:sz w:val="20"/>
            <w:szCs w:val="20"/>
          </w:rPr>
          <w:t xml:space="preserve">Page </w:t>
        </w:r>
        <w:r w:rsidR="00B56D07" w:rsidRPr="00D40EFD">
          <w:rPr>
            <w:b/>
            <w:bCs/>
            <w:sz w:val="20"/>
            <w:szCs w:val="20"/>
          </w:rPr>
          <w:fldChar w:fldCharType="begin"/>
        </w:r>
        <w:r w:rsidR="00B56D07" w:rsidRPr="00D40EFD">
          <w:rPr>
            <w:b/>
            <w:bCs/>
            <w:sz w:val="20"/>
            <w:szCs w:val="20"/>
          </w:rPr>
          <w:instrText xml:space="preserve"> PAGE </w:instrText>
        </w:r>
        <w:r w:rsidR="00B56D07" w:rsidRPr="00D40EFD">
          <w:rPr>
            <w:b/>
            <w:bCs/>
            <w:sz w:val="20"/>
            <w:szCs w:val="20"/>
          </w:rPr>
          <w:fldChar w:fldCharType="separate"/>
        </w:r>
        <w:r w:rsidR="00611385" w:rsidRPr="00D40EFD">
          <w:rPr>
            <w:b/>
            <w:bCs/>
            <w:noProof/>
            <w:sz w:val="20"/>
            <w:szCs w:val="20"/>
          </w:rPr>
          <w:t>2</w:t>
        </w:r>
        <w:r w:rsidR="00B56D07" w:rsidRPr="00D40EFD">
          <w:rPr>
            <w:b/>
            <w:bCs/>
            <w:sz w:val="20"/>
            <w:szCs w:val="20"/>
          </w:rPr>
          <w:fldChar w:fldCharType="end"/>
        </w:r>
        <w:r w:rsidR="00B56D07" w:rsidRPr="00D40EFD">
          <w:rPr>
            <w:sz w:val="20"/>
            <w:szCs w:val="20"/>
          </w:rPr>
          <w:t xml:space="preserve"> of </w:t>
        </w:r>
        <w:r w:rsidR="00B56D07" w:rsidRPr="00D40EFD">
          <w:rPr>
            <w:b/>
            <w:bCs/>
            <w:sz w:val="20"/>
            <w:szCs w:val="20"/>
          </w:rPr>
          <w:fldChar w:fldCharType="begin"/>
        </w:r>
        <w:r w:rsidR="00B56D07" w:rsidRPr="00D40EFD">
          <w:rPr>
            <w:b/>
            <w:bCs/>
            <w:sz w:val="20"/>
            <w:szCs w:val="20"/>
          </w:rPr>
          <w:instrText xml:space="preserve"> NUMPAGES  </w:instrText>
        </w:r>
        <w:r w:rsidR="00B56D07" w:rsidRPr="00D40EFD">
          <w:rPr>
            <w:b/>
            <w:bCs/>
            <w:sz w:val="20"/>
            <w:szCs w:val="20"/>
          </w:rPr>
          <w:fldChar w:fldCharType="separate"/>
        </w:r>
        <w:r w:rsidR="00611385" w:rsidRPr="00D40EFD">
          <w:rPr>
            <w:b/>
            <w:bCs/>
            <w:noProof/>
            <w:sz w:val="20"/>
            <w:szCs w:val="20"/>
          </w:rPr>
          <w:t>2</w:t>
        </w:r>
        <w:r w:rsidR="00B56D07" w:rsidRPr="00D40EFD">
          <w:rPr>
            <w:b/>
            <w:bCs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857A6D" w14:textId="77777777" w:rsidR="00B52CB6" w:rsidRDefault="00B52CB6">
      <w:r>
        <w:separator/>
      </w:r>
    </w:p>
  </w:footnote>
  <w:footnote w:type="continuationSeparator" w:id="0">
    <w:p w14:paraId="27BA905C" w14:textId="77777777" w:rsidR="00B52CB6" w:rsidRDefault="00B52CB6">
      <w:r>
        <w:continuationSeparator/>
      </w:r>
    </w:p>
  </w:footnote>
  <w:footnote w:type="continuationNotice" w:id="1">
    <w:p w14:paraId="45D5421B" w14:textId="77777777" w:rsidR="00B52CB6" w:rsidRDefault="00B52CB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F504E"/>
    <w:multiLevelType w:val="hybridMultilevel"/>
    <w:tmpl w:val="3ADEB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C6441"/>
    <w:multiLevelType w:val="hybridMultilevel"/>
    <w:tmpl w:val="FD7AC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132D5"/>
    <w:multiLevelType w:val="hybridMultilevel"/>
    <w:tmpl w:val="C548E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F30C9"/>
    <w:multiLevelType w:val="hybridMultilevel"/>
    <w:tmpl w:val="DD6E8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633DA"/>
    <w:multiLevelType w:val="hybridMultilevel"/>
    <w:tmpl w:val="04044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F41A6"/>
    <w:multiLevelType w:val="hybridMultilevel"/>
    <w:tmpl w:val="1E9CD0A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2D6531"/>
    <w:multiLevelType w:val="hybridMultilevel"/>
    <w:tmpl w:val="E1340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8A3D1B"/>
    <w:multiLevelType w:val="hybridMultilevel"/>
    <w:tmpl w:val="E82C7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A6108"/>
    <w:multiLevelType w:val="hybridMultilevel"/>
    <w:tmpl w:val="C7AEF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12ADD"/>
    <w:multiLevelType w:val="hybridMultilevel"/>
    <w:tmpl w:val="A5043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EC7BFC"/>
    <w:multiLevelType w:val="hybridMultilevel"/>
    <w:tmpl w:val="0F663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B4840"/>
    <w:multiLevelType w:val="hybridMultilevel"/>
    <w:tmpl w:val="528E6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61953"/>
    <w:multiLevelType w:val="hybridMultilevel"/>
    <w:tmpl w:val="993AE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947594"/>
    <w:multiLevelType w:val="hybridMultilevel"/>
    <w:tmpl w:val="6DE2D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B8529B"/>
    <w:multiLevelType w:val="hybridMultilevel"/>
    <w:tmpl w:val="19F63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17237"/>
    <w:multiLevelType w:val="hybridMultilevel"/>
    <w:tmpl w:val="BE80D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FA17AA"/>
    <w:multiLevelType w:val="hybridMultilevel"/>
    <w:tmpl w:val="9A16C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7A439F"/>
    <w:multiLevelType w:val="hybridMultilevel"/>
    <w:tmpl w:val="9852F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CA000D"/>
    <w:multiLevelType w:val="hybridMultilevel"/>
    <w:tmpl w:val="002E3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84475B"/>
    <w:multiLevelType w:val="hybridMultilevel"/>
    <w:tmpl w:val="F6F4A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984137"/>
    <w:multiLevelType w:val="hybridMultilevel"/>
    <w:tmpl w:val="6F1AA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2A0022"/>
    <w:multiLevelType w:val="hybridMultilevel"/>
    <w:tmpl w:val="78ACC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E44335"/>
    <w:multiLevelType w:val="hybridMultilevel"/>
    <w:tmpl w:val="96BE8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0261098">
    <w:abstractNumId w:val="16"/>
  </w:num>
  <w:num w:numId="2" w16cid:durableId="985280134">
    <w:abstractNumId w:val="22"/>
  </w:num>
  <w:num w:numId="3" w16cid:durableId="850340439">
    <w:abstractNumId w:val="2"/>
  </w:num>
  <w:num w:numId="4" w16cid:durableId="1227032576">
    <w:abstractNumId w:val="8"/>
  </w:num>
  <w:num w:numId="5" w16cid:durableId="1285042908">
    <w:abstractNumId w:val="19"/>
  </w:num>
  <w:num w:numId="6" w16cid:durableId="1758481142">
    <w:abstractNumId w:val="21"/>
  </w:num>
  <w:num w:numId="7" w16cid:durableId="484199732">
    <w:abstractNumId w:val="0"/>
  </w:num>
  <w:num w:numId="8" w16cid:durableId="1235160958">
    <w:abstractNumId w:val="3"/>
  </w:num>
  <w:num w:numId="9" w16cid:durableId="2087653030">
    <w:abstractNumId w:val="6"/>
  </w:num>
  <w:num w:numId="10" w16cid:durableId="567038688">
    <w:abstractNumId w:val="7"/>
  </w:num>
  <w:num w:numId="11" w16cid:durableId="208300579">
    <w:abstractNumId w:val="5"/>
  </w:num>
  <w:num w:numId="12" w16cid:durableId="1551574593">
    <w:abstractNumId w:val="11"/>
  </w:num>
  <w:num w:numId="13" w16cid:durableId="1745450618">
    <w:abstractNumId w:val="20"/>
  </w:num>
  <w:num w:numId="14" w16cid:durableId="375546897">
    <w:abstractNumId w:val="9"/>
  </w:num>
  <w:num w:numId="15" w16cid:durableId="1073771452">
    <w:abstractNumId w:val="13"/>
  </w:num>
  <w:num w:numId="16" w16cid:durableId="664548580">
    <w:abstractNumId w:val="15"/>
  </w:num>
  <w:num w:numId="17" w16cid:durableId="1307782667">
    <w:abstractNumId w:val="4"/>
  </w:num>
  <w:num w:numId="18" w16cid:durableId="82410478">
    <w:abstractNumId w:val="10"/>
  </w:num>
  <w:num w:numId="19" w16cid:durableId="671689595">
    <w:abstractNumId w:val="12"/>
  </w:num>
  <w:num w:numId="20" w16cid:durableId="1581717330">
    <w:abstractNumId w:val="18"/>
  </w:num>
  <w:num w:numId="21" w16cid:durableId="103548566">
    <w:abstractNumId w:val="17"/>
  </w:num>
  <w:num w:numId="22" w16cid:durableId="602150214">
    <w:abstractNumId w:val="14"/>
  </w:num>
  <w:num w:numId="23" w16cid:durableId="499779003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6E7"/>
    <w:rsid w:val="0000144E"/>
    <w:rsid w:val="00003F08"/>
    <w:rsid w:val="000100CC"/>
    <w:rsid w:val="00011DCE"/>
    <w:rsid w:val="00011EF3"/>
    <w:rsid w:val="00012FDD"/>
    <w:rsid w:val="000143BD"/>
    <w:rsid w:val="000145A2"/>
    <w:rsid w:val="00015B43"/>
    <w:rsid w:val="00022726"/>
    <w:rsid w:val="000228C1"/>
    <w:rsid w:val="00023F3E"/>
    <w:rsid w:val="00024893"/>
    <w:rsid w:val="000258E6"/>
    <w:rsid w:val="00026DB0"/>
    <w:rsid w:val="00031001"/>
    <w:rsid w:val="000333C2"/>
    <w:rsid w:val="00034579"/>
    <w:rsid w:val="00037489"/>
    <w:rsid w:val="00040116"/>
    <w:rsid w:val="000422AA"/>
    <w:rsid w:val="000428B8"/>
    <w:rsid w:val="00043384"/>
    <w:rsid w:val="000439BE"/>
    <w:rsid w:val="000473B0"/>
    <w:rsid w:val="00056D81"/>
    <w:rsid w:val="00057CD1"/>
    <w:rsid w:val="00057D53"/>
    <w:rsid w:val="00060E64"/>
    <w:rsid w:val="00061A21"/>
    <w:rsid w:val="0006681C"/>
    <w:rsid w:val="00070C25"/>
    <w:rsid w:val="0007240B"/>
    <w:rsid w:val="000724C4"/>
    <w:rsid w:val="00072C4E"/>
    <w:rsid w:val="00072D44"/>
    <w:rsid w:val="00073D39"/>
    <w:rsid w:val="000740EC"/>
    <w:rsid w:val="00075A15"/>
    <w:rsid w:val="00080FCD"/>
    <w:rsid w:val="00081F48"/>
    <w:rsid w:val="000825AE"/>
    <w:rsid w:val="000825C3"/>
    <w:rsid w:val="000835B1"/>
    <w:rsid w:val="00086646"/>
    <w:rsid w:val="000874D7"/>
    <w:rsid w:val="00092439"/>
    <w:rsid w:val="000969FC"/>
    <w:rsid w:val="00097749"/>
    <w:rsid w:val="000A0753"/>
    <w:rsid w:val="000A4F45"/>
    <w:rsid w:val="000A6158"/>
    <w:rsid w:val="000A7275"/>
    <w:rsid w:val="000A74D3"/>
    <w:rsid w:val="000B30CA"/>
    <w:rsid w:val="000B498D"/>
    <w:rsid w:val="000B5805"/>
    <w:rsid w:val="000B5EFC"/>
    <w:rsid w:val="000B7309"/>
    <w:rsid w:val="000B736F"/>
    <w:rsid w:val="000C0117"/>
    <w:rsid w:val="000C2030"/>
    <w:rsid w:val="000C3AD8"/>
    <w:rsid w:val="000C5EA4"/>
    <w:rsid w:val="000C61F5"/>
    <w:rsid w:val="000D0C1A"/>
    <w:rsid w:val="000D4867"/>
    <w:rsid w:val="000D55D5"/>
    <w:rsid w:val="000E0301"/>
    <w:rsid w:val="000E28EB"/>
    <w:rsid w:val="000E2CBE"/>
    <w:rsid w:val="000E3316"/>
    <w:rsid w:val="000E4302"/>
    <w:rsid w:val="000E48AE"/>
    <w:rsid w:val="000E4928"/>
    <w:rsid w:val="000E5977"/>
    <w:rsid w:val="000F32F1"/>
    <w:rsid w:val="000F38FC"/>
    <w:rsid w:val="000F3FB8"/>
    <w:rsid w:val="000F45CF"/>
    <w:rsid w:val="000F7557"/>
    <w:rsid w:val="000F7A28"/>
    <w:rsid w:val="000F7F8C"/>
    <w:rsid w:val="00100C0F"/>
    <w:rsid w:val="00101D97"/>
    <w:rsid w:val="00102A5F"/>
    <w:rsid w:val="00102BDA"/>
    <w:rsid w:val="001045E4"/>
    <w:rsid w:val="001051FE"/>
    <w:rsid w:val="00105DEC"/>
    <w:rsid w:val="00107E4A"/>
    <w:rsid w:val="00110FEB"/>
    <w:rsid w:val="00111036"/>
    <w:rsid w:val="00111065"/>
    <w:rsid w:val="0011128E"/>
    <w:rsid w:val="00112756"/>
    <w:rsid w:val="00113751"/>
    <w:rsid w:val="00115D80"/>
    <w:rsid w:val="001166D5"/>
    <w:rsid w:val="00117753"/>
    <w:rsid w:val="00120A9D"/>
    <w:rsid w:val="00121EB2"/>
    <w:rsid w:val="001226A1"/>
    <w:rsid w:val="0012363A"/>
    <w:rsid w:val="00123750"/>
    <w:rsid w:val="001260AD"/>
    <w:rsid w:val="001303F5"/>
    <w:rsid w:val="0013083C"/>
    <w:rsid w:val="00131CC5"/>
    <w:rsid w:val="00135704"/>
    <w:rsid w:val="001407EE"/>
    <w:rsid w:val="00143B30"/>
    <w:rsid w:val="00145D5C"/>
    <w:rsid w:val="00147513"/>
    <w:rsid w:val="001478D8"/>
    <w:rsid w:val="0015091B"/>
    <w:rsid w:val="0015144B"/>
    <w:rsid w:val="001523C7"/>
    <w:rsid w:val="0015295C"/>
    <w:rsid w:val="00153952"/>
    <w:rsid w:val="00153AE7"/>
    <w:rsid w:val="00154FF7"/>
    <w:rsid w:val="00155BE2"/>
    <w:rsid w:val="00157FBE"/>
    <w:rsid w:val="00160E1F"/>
    <w:rsid w:val="00160F04"/>
    <w:rsid w:val="001613C9"/>
    <w:rsid w:val="00161AA9"/>
    <w:rsid w:val="00163B11"/>
    <w:rsid w:val="001654B8"/>
    <w:rsid w:val="0017070E"/>
    <w:rsid w:val="00170ACC"/>
    <w:rsid w:val="0017293B"/>
    <w:rsid w:val="00175F77"/>
    <w:rsid w:val="001772D9"/>
    <w:rsid w:val="0018194A"/>
    <w:rsid w:val="00181F44"/>
    <w:rsid w:val="001827D7"/>
    <w:rsid w:val="001829AD"/>
    <w:rsid w:val="00182AF4"/>
    <w:rsid w:val="00191D77"/>
    <w:rsid w:val="0019260B"/>
    <w:rsid w:val="00192781"/>
    <w:rsid w:val="0019368D"/>
    <w:rsid w:val="00193C7E"/>
    <w:rsid w:val="00194CA3"/>
    <w:rsid w:val="001A0211"/>
    <w:rsid w:val="001A0B37"/>
    <w:rsid w:val="001A2D1D"/>
    <w:rsid w:val="001A376B"/>
    <w:rsid w:val="001A38C8"/>
    <w:rsid w:val="001A3F20"/>
    <w:rsid w:val="001A6090"/>
    <w:rsid w:val="001A661C"/>
    <w:rsid w:val="001B0F04"/>
    <w:rsid w:val="001B4AB9"/>
    <w:rsid w:val="001B52C7"/>
    <w:rsid w:val="001B70DE"/>
    <w:rsid w:val="001B716C"/>
    <w:rsid w:val="001B7DEF"/>
    <w:rsid w:val="001C00A3"/>
    <w:rsid w:val="001C2110"/>
    <w:rsid w:val="001C2E71"/>
    <w:rsid w:val="001C4216"/>
    <w:rsid w:val="001C64B2"/>
    <w:rsid w:val="001C6ABF"/>
    <w:rsid w:val="001C7FE2"/>
    <w:rsid w:val="001D51E9"/>
    <w:rsid w:val="001D5226"/>
    <w:rsid w:val="001D5262"/>
    <w:rsid w:val="001D5468"/>
    <w:rsid w:val="001D7299"/>
    <w:rsid w:val="001D74A0"/>
    <w:rsid w:val="001D7E2D"/>
    <w:rsid w:val="001E0733"/>
    <w:rsid w:val="001E1AC4"/>
    <w:rsid w:val="001E297E"/>
    <w:rsid w:val="001E561A"/>
    <w:rsid w:val="001F144B"/>
    <w:rsid w:val="001F2A75"/>
    <w:rsid w:val="001F2F8F"/>
    <w:rsid w:val="001F3053"/>
    <w:rsid w:val="001F3211"/>
    <w:rsid w:val="001F49EE"/>
    <w:rsid w:val="001F5BA1"/>
    <w:rsid w:val="001F6514"/>
    <w:rsid w:val="001F74D4"/>
    <w:rsid w:val="0020049A"/>
    <w:rsid w:val="00201B25"/>
    <w:rsid w:val="002047DE"/>
    <w:rsid w:val="002051CA"/>
    <w:rsid w:val="00205CB6"/>
    <w:rsid w:val="00206B66"/>
    <w:rsid w:val="0020724E"/>
    <w:rsid w:val="002076BF"/>
    <w:rsid w:val="00212559"/>
    <w:rsid w:val="002135AE"/>
    <w:rsid w:val="00214497"/>
    <w:rsid w:val="0022185D"/>
    <w:rsid w:val="0022198C"/>
    <w:rsid w:val="00221F4F"/>
    <w:rsid w:val="0022274D"/>
    <w:rsid w:val="00226C37"/>
    <w:rsid w:val="00227E69"/>
    <w:rsid w:val="002307AE"/>
    <w:rsid w:val="00232DAC"/>
    <w:rsid w:val="00233031"/>
    <w:rsid w:val="002334C2"/>
    <w:rsid w:val="00233A59"/>
    <w:rsid w:val="00233E05"/>
    <w:rsid w:val="00234D86"/>
    <w:rsid w:val="00235283"/>
    <w:rsid w:val="00235707"/>
    <w:rsid w:val="0023571C"/>
    <w:rsid w:val="00235BE4"/>
    <w:rsid w:val="00235C85"/>
    <w:rsid w:val="00236508"/>
    <w:rsid w:val="00237351"/>
    <w:rsid w:val="002421B2"/>
    <w:rsid w:val="002477AE"/>
    <w:rsid w:val="002500DF"/>
    <w:rsid w:val="002517BC"/>
    <w:rsid w:val="0025184A"/>
    <w:rsid w:val="00252388"/>
    <w:rsid w:val="002537AF"/>
    <w:rsid w:val="002544C7"/>
    <w:rsid w:val="0025671E"/>
    <w:rsid w:val="00260830"/>
    <w:rsid w:val="00260B49"/>
    <w:rsid w:val="0026111F"/>
    <w:rsid w:val="00261B48"/>
    <w:rsid w:val="002622B6"/>
    <w:rsid w:val="002631D9"/>
    <w:rsid w:val="002648B1"/>
    <w:rsid w:val="002654E5"/>
    <w:rsid w:val="00266760"/>
    <w:rsid w:val="00267BB6"/>
    <w:rsid w:val="00270196"/>
    <w:rsid w:val="002710A8"/>
    <w:rsid w:val="0027303B"/>
    <w:rsid w:val="00274587"/>
    <w:rsid w:val="00274B88"/>
    <w:rsid w:val="0027608B"/>
    <w:rsid w:val="00277322"/>
    <w:rsid w:val="002776B6"/>
    <w:rsid w:val="0028195C"/>
    <w:rsid w:val="0028560C"/>
    <w:rsid w:val="002872D7"/>
    <w:rsid w:val="0029193B"/>
    <w:rsid w:val="00291C6D"/>
    <w:rsid w:val="00293108"/>
    <w:rsid w:val="002951F1"/>
    <w:rsid w:val="002958EC"/>
    <w:rsid w:val="00295C98"/>
    <w:rsid w:val="0029627F"/>
    <w:rsid w:val="00296DB8"/>
    <w:rsid w:val="002A15AF"/>
    <w:rsid w:val="002A2962"/>
    <w:rsid w:val="002A56D9"/>
    <w:rsid w:val="002A5C67"/>
    <w:rsid w:val="002A5D1A"/>
    <w:rsid w:val="002A6C5A"/>
    <w:rsid w:val="002B40C9"/>
    <w:rsid w:val="002B4566"/>
    <w:rsid w:val="002B4E13"/>
    <w:rsid w:val="002B5BD3"/>
    <w:rsid w:val="002B799D"/>
    <w:rsid w:val="002C33A0"/>
    <w:rsid w:val="002C48DF"/>
    <w:rsid w:val="002C6901"/>
    <w:rsid w:val="002D1DF7"/>
    <w:rsid w:val="002D2009"/>
    <w:rsid w:val="002D3F47"/>
    <w:rsid w:val="002D482F"/>
    <w:rsid w:val="002D4A95"/>
    <w:rsid w:val="002D6625"/>
    <w:rsid w:val="002E0836"/>
    <w:rsid w:val="002E2929"/>
    <w:rsid w:val="002E39CB"/>
    <w:rsid w:val="002E3D84"/>
    <w:rsid w:val="002E67A9"/>
    <w:rsid w:val="002E67BC"/>
    <w:rsid w:val="002F06F4"/>
    <w:rsid w:val="002F3E6E"/>
    <w:rsid w:val="002F6403"/>
    <w:rsid w:val="00300F20"/>
    <w:rsid w:val="003051FE"/>
    <w:rsid w:val="00305FF6"/>
    <w:rsid w:val="00311981"/>
    <w:rsid w:val="0031232A"/>
    <w:rsid w:val="003150B6"/>
    <w:rsid w:val="0032086E"/>
    <w:rsid w:val="00320AAA"/>
    <w:rsid w:val="0032123F"/>
    <w:rsid w:val="00322AAD"/>
    <w:rsid w:val="00323E16"/>
    <w:rsid w:val="003253A4"/>
    <w:rsid w:val="00326C54"/>
    <w:rsid w:val="003361B2"/>
    <w:rsid w:val="00340398"/>
    <w:rsid w:val="00341A26"/>
    <w:rsid w:val="00341DB6"/>
    <w:rsid w:val="0034302F"/>
    <w:rsid w:val="00345947"/>
    <w:rsid w:val="00347561"/>
    <w:rsid w:val="003507BE"/>
    <w:rsid w:val="003514E0"/>
    <w:rsid w:val="00352499"/>
    <w:rsid w:val="00354AE6"/>
    <w:rsid w:val="0035779D"/>
    <w:rsid w:val="00357F63"/>
    <w:rsid w:val="00362682"/>
    <w:rsid w:val="00363223"/>
    <w:rsid w:val="00365942"/>
    <w:rsid w:val="003665D9"/>
    <w:rsid w:val="00367575"/>
    <w:rsid w:val="0037478A"/>
    <w:rsid w:val="00374B69"/>
    <w:rsid w:val="00376451"/>
    <w:rsid w:val="00376EFC"/>
    <w:rsid w:val="00377DF2"/>
    <w:rsid w:val="0038263B"/>
    <w:rsid w:val="003850DA"/>
    <w:rsid w:val="00386215"/>
    <w:rsid w:val="0039446C"/>
    <w:rsid w:val="00394AC0"/>
    <w:rsid w:val="003966E1"/>
    <w:rsid w:val="00397D07"/>
    <w:rsid w:val="003A10C5"/>
    <w:rsid w:val="003A5DE4"/>
    <w:rsid w:val="003A62A5"/>
    <w:rsid w:val="003A6ACE"/>
    <w:rsid w:val="003B001D"/>
    <w:rsid w:val="003B2A99"/>
    <w:rsid w:val="003B397B"/>
    <w:rsid w:val="003B44F4"/>
    <w:rsid w:val="003C0349"/>
    <w:rsid w:val="003C2D43"/>
    <w:rsid w:val="003D0576"/>
    <w:rsid w:val="003D1DE6"/>
    <w:rsid w:val="003D3F00"/>
    <w:rsid w:val="003D58AB"/>
    <w:rsid w:val="003E1874"/>
    <w:rsid w:val="003E344C"/>
    <w:rsid w:val="003E3C43"/>
    <w:rsid w:val="003E4F63"/>
    <w:rsid w:val="003E5BCC"/>
    <w:rsid w:val="003E6147"/>
    <w:rsid w:val="003E6321"/>
    <w:rsid w:val="003F3EE2"/>
    <w:rsid w:val="00400645"/>
    <w:rsid w:val="00400799"/>
    <w:rsid w:val="00402AE0"/>
    <w:rsid w:val="00403557"/>
    <w:rsid w:val="004040C3"/>
    <w:rsid w:val="004050B4"/>
    <w:rsid w:val="00405E0D"/>
    <w:rsid w:val="00406273"/>
    <w:rsid w:val="004063CF"/>
    <w:rsid w:val="00406B68"/>
    <w:rsid w:val="0041164D"/>
    <w:rsid w:val="00412CDF"/>
    <w:rsid w:val="00414183"/>
    <w:rsid w:val="00414EE3"/>
    <w:rsid w:val="0041585A"/>
    <w:rsid w:val="00417225"/>
    <w:rsid w:val="00417631"/>
    <w:rsid w:val="00417A27"/>
    <w:rsid w:val="004239F7"/>
    <w:rsid w:val="004248E8"/>
    <w:rsid w:val="004264C5"/>
    <w:rsid w:val="00427B2F"/>
    <w:rsid w:val="0043334D"/>
    <w:rsid w:val="00434B16"/>
    <w:rsid w:val="00435635"/>
    <w:rsid w:val="004376A8"/>
    <w:rsid w:val="00440F54"/>
    <w:rsid w:val="0044559A"/>
    <w:rsid w:val="00451A29"/>
    <w:rsid w:val="00451F29"/>
    <w:rsid w:val="00452AD0"/>
    <w:rsid w:val="00453B09"/>
    <w:rsid w:val="00465953"/>
    <w:rsid w:val="00466BBB"/>
    <w:rsid w:val="0047048C"/>
    <w:rsid w:val="00471C38"/>
    <w:rsid w:val="00472D9C"/>
    <w:rsid w:val="004738D7"/>
    <w:rsid w:val="0047406E"/>
    <w:rsid w:val="004749B6"/>
    <w:rsid w:val="00477B30"/>
    <w:rsid w:val="0048020C"/>
    <w:rsid w:val="004808AE"/>
    <w:rsid w:val="00481F20"/>
    <w:rsid w:val="0048365F"/>
    <w:rsid w:val="00484BE6"/>
    <w:rsid w:val="004861F9"/>
    <w:rsid w:val="0048723F"/>
    <w:rsid w:val="00487858"/>
    <w:rsid w:val="004918B0"/>
    <w:rsid w:val="00492754"/>
    <w:rsid w:val="00493B38"/>
    <w:rsid w:val="0049439A"/>
    <w:rsid w:val="004970FC"/>
    <w:rsid w:val="004A056B"/>
    <w:rsid w:val="004A11BD"/>
    <w:rsid w:val="004A1687"/>
    <w:rsid w:val="004A31B3"/>
    <w:rsid w:val="004A32AB"/>
    <w:rsid w:val="004A4A82"/>
    <w:rsid w:val="004A7047"/>
    <w:rsid w:val="004B0E35"/>
    <w:rsid w:val="004B19E5"/>
    <w:rsid w:val="004B1A31"/>
    <w:rsid w:val="004B2061"/>
    <w:rsid w:val="004B27E9"/>
    <w:rsid w:val="004B29A6"/>
    <w:rsid w:val="004B306F"/>
    <w:rsid w:val="004B3096"/>
    <w:rsid w:val="004B44AA"/>
    <w:rsid w:val="004B54D7"/>
    <w:rsid w:val="004B5CDB"/>
    <w:rsid w:val="004B5E58"/>
    <w:rsid w:val="004B6003"/>
    <w:rsid w:val="004B7558"/>
    <w:rsid w:val="004C0BF4"/>
    <w:rsid w:val="004C2D57"/>
    <w:rsid w:val="004C3583"/>
    <w:rsid w:val="004C449B"/>
    <w:rsid w:val="004C4686"/>
    <w:rsid w:val="004C6A8B"/>
    <w:rsid w:val="004D05E6"/>
    <w:rsid w:val="004D40F3"/>
    <w:rsid w:val="004D4FAA"/>
    <w:rsid w:val="004D5380"/>
    <w:rsid w:val="004D5499"/>
    <w:rsid w:val="004D61D8"/>
    <w:rsid w:val="004D6DDF"/>
    <w:rsid w:val="004D7797"/>
    <w:rsid w:val="004E0E95"/>
    <w:rsid w:val="004E1A30"/>
    <w:rsid w:val="004E22B0"/>
    <w:rsid w:val="004E2B8F"/>
    <w:rsid w:val="004E438D"/>
    <w:rsid w:val="004E490D"/>
    <w:rsid w:val="004E5F70"/>
    <w:rsid w:val="004E6639"/>
    <w:rsid w:val="004E6A23"/>
    <w:rsid w:val="004E73D9"/>
    <w:rsid w:val="004F537A"/>
    <w:rsid w:val="004F593B"/>
    <w:rsid w:val="004F7BCB"/>
    <w:rsid w:val="004F7E57"/>
    <w:rsid w:val="00500487"/>
    <w:rsid w:val="0050425C"/>
    <w:rsid w:val="0050435B"/>
    <w:rsid w:val="00504640"/>
    <w:rsid w:val="00504AF7"/>
    <w:rsid w:val="00510222"/>
    <w:rsid w:val="00511476"/>
    <w:rsid w:val="00512205"/>
    <w:rsid w:val="00512DBB"/>
    <w:rsid w:val="00517597"/>
    <w:rsid w:val="00517668"/>
    <w:rsid w:val="00517C30"/>
    <w:rsid w:val="005236D6"/>
    <w:rsid w:val="00523D31"/>
    <w:rsid w:val="0052526A"/>
    <w:rsid w:val="00526626"/>
    <w:rsid w:val="00530FEC"/>
    <w:rsid w:val="00533825"/>
    <w:rsid w:val="00534EC6"/>
    <w:rsid w:val="00540404"/>
    <w:rsid w:val="00540776"/>
    <w:rsid w:val="0054142D"/>
    <w:rsid w:val="00542B62"/>
    <w:rsid w:val="00544A5D"/>
    <w:rsid w:val="005452FD"/>
    <w:rsid w:val="00545718"/>
    <w:rsid w:val="00546100"/>
    <w:rsid w:val="005470FD"/>
    <w:rsid w:val="00550D31"/>
    <w:rsid w:val="00551697"/>
    <w:rsid w:val="00551F84"/>
    <w:rsid w:val="00552093"/>
    <w:rsid w:val="0055377D"/>
    <w:rsid w:val="00554A80"/>
    <w:rsid w:val="00557441"/>
    <w:rsid w:val="0056047D"/>
    <w:rsid w:val="00562517"/>
    <w:rsid w:val="00563714"/>
    <w:rsid w:val="00564042"/>
    <w:rsid w:val="0056471A"/>
    <w:rsid w:val="005667E8"/>
    <w:rsid w:val="00571AAF"/>
    <w:rsid w:val="0057286C"/>
    <w:rsid w:val="00572917"/>
    <w:rsid w:val="005737BC"/>
    <w:rsid w:val="00573B46"/>
    <w:rsid w:val="005761D4"/>
    <w:rsid w:val="00582462"/>
    <w:rsid w:val="00584BB4"/>
    <w:rsid w:val="005869B8"/>
    <w:rsid w:val="00586F9F"/>
    <w:rsid w:val="005872F6"/>
    <w:rsid w:val="00590267"/>
    <w:rsid w:val="00593F8C"/>
    <w:rsid w:val="005940A6"/>
    <w:rsid w:val="00594116"/>
    <w:rsid w:val="00596B08"/>
    <w:rsid w:val="00596F38"/>
    <w:rsid w:val="005A1332"/>
    <w:rsid w:val="005A2FC1"/>
    <w:rsid w:val="005A35AD"/>
    <w:rsid w:val="005A390E"/>
    <w:rsid w:val="005A3E96"/>
    <w:rsid w:val="005A50A3"/>
    <w:rsid w:val="005A6DEE"/>
    <w:rsid w:val="005B043E"/>
    <w:rsid w:val="005B07C0"/>
    <w:rsid w:val="005B158D"/>
    <w:rsid w:val="005B4988"/>
    <w:rsid w:val="005B4D3C"/>
    <w:rsid w:val="005B520B"/>
    <w:rsid w:val="005B588C"/>
    <w:rsid w:val="005C0131"/>
    <w:rsid w:val="005C1CA4"/>
    <w:rsid w:val="005C24F3"/>
    <w:rsid w:val="005C481D"/>
    <w:rsid w:val="005C4BC3"/>
    <w:rsid w:val="005C4C7B"/>
    <w:rsid w:val="005C5C2A"/>
    <w:rsid w:val="005C76AE"/>
    <w:rsid w:val="005D18CC"/>
    <w:rsid w:val="005D31B6"/>
    <w:rsid w:val="005D4EE1"/>
    <w:rsid w:val="005D63EA"/>
    <w:rsid w:val="005D6721"/>
    <w:rsid w:val="005E1D65"/>
    <w:rsid w:val="005E21F5"/>
    <w:rsid w:val="005E329D"/>
    <w:rsid w:val="005E4E45"/>
    <w:rsid w:val="005E771F"/>
    <w:rsid w:val="005F0026"/>
    <w:rsid w:val="005F03C4"/>
    <w:rsid w:val="005F09C0"/>
    <w:rsid w:val="005F12B2"/>
    <w:rsid w:val="005F47FE"/>
    <w:rsid w:val="005F51A1"/>
    <w:rsid w:val="005F6119"/>
    <w:rsid w:val="006027C6"/>
    <w:rsid w:val="00610350"/>
    <w:rsid w:val="00611385"/>
    <w:rsid w:val="00611E13"/>
    <w:rsid w:val="006129A9"/>
    <w:rsid w:val="00612E91"/>
    <w:rsid w:val="00617719"/>
    <w:rsid w:val="00617764"/>
    <w:rsid w:val="00617EE0"/>
    <w:rsid w:val="00623321"/>
    <w:rsid w:val="00624D87"/>
    <w:rsid w:val="0062535D"/>
    <w:rsid w:val="00625783"/>
    <w:rsid w:val="00631633"/>
    <w:rsid w:val="006317B1"/>
    <w:rsid w:val="00633A06"/>
    <w:rsid w:val="00634CC4"/>
    <w:rsid w:val="00636AE3"/>
    <w:rsid w:val="00644059"/>
    <w:rsid w:val="00647B19"/>
    <w:rsid w:val="006531B8"/>
    <w:rsid w:val="00655AD7"/>
    <w:rsid w:val="00655E22"/>
    <w:rsid w:val="0066079F"/>
    <w:rsid w:val="0066453F"/>
    <w:rsid w:val="0066791C"/>
    <w:rsid w:val="00672365"/>
    <w:rsid w:val="00674942"/>
    <w:rsid w:val="00676A7C"/>
    <w:rsid w:val="00677692"/>
    <w:rsid w:val="006832DA"/>
    <w:rsid w:val="00683E44"/>
    <w:rsid w:val="006863E0"/>
    <w:rsid w:val="00686E45"/>
    <w:rsid w:val="0069029B"/>
    <w:rsid w:val="006902AC"/>
    <w:rsid w:val="00690864"/>
    <w:rsid w:val="006958E4"/>
    <w:rsid w:val="00695D0E"/>
    <w:rsid w:val="006A0DF4"/>
    <w:rsid w:val="006A2DF7"/>
    <w:rsid w:val="006A30F1"/>
    <w:rsid w:val="006A6879"/>
    <w:rsid w:val="006B1A53"/>
    <w:rsid w:val="006B6D3B"/>
    <w:rsid w:val="006B6E4E"/>
    <w:rsid w:val="006C1E58"/>
    <w:rsid w:val="006C34D0"/>
    <w:rsid w:val="006C595E"/>
    <w:rsid w:val="006D0C9A"/>
    <w:rsid w:val="006D259A"/>
    <w:rsid w:val="006D3333"/>
    <w:rsid w:val="006D481C"/>
    <w:rsid w:val="006D4E6F"/>
    <w:rsid w:val="006D73B0"/>
    <w:rsid w:val="006D7660"/>
    <w:rsid w:val="006E237E"/>
    <w:rsid w:val="006E4169"/>
    <w:rsid w:val="006E44D4"/>
    <w:rsid w:val="006E5000"/>
    <w:rsid w:val="006E5860"/>
    <w:rsid w:val="006F01E1"/>
    <w:rsid w:val="006F42DD"/>
    <w:rsid w:val="006F4A66"/>
    <w:rsid w:val="006F5ABB"/>
    <w:rsid w:val="006F6377"/>
    <w:rsid w:val="006F77BB"/>
    <w:rsid w:val="00700627"/>
    <w:rsid w:val="00701D1E"/>
    <w:rsid w:val="00705F7E"/>
    <w:rsid w:val="007113A0"/>
    <w:rsid w:val="007121CC"/>
    <w:rsid w:val="007139A1"/>
    <w:rsid w:val="007140CF"/>
    <w:rsid w:val="0071490A"/>
    <w:rsid w:val="00715DF3"/>
    <w:rsid w:val="0071758A"/>
    <w:rsid w:val="00721F05"/>
    <w:rsid w:val="00725711"/>
    <w:rsid w:val="00726234"/>
    <w:rsid w:val="007264AF"/>
    <w:rsid w:val="00726FB3"/>
    <w:rsid w:val="007277A3"/>
    <w:rsid w:val="0073045B"/>
    <w:rsid w:val="00733F50"/>
    <w:rsid w:val="0073445F"/>
    <w:rsid w:val="007361CA"/>
    <w:rsid w:val="00736A8F"/>
    <w:rsid w:val="00737519"/>
    <w:rsid w:val="00737E3F"/>
    <w:rsid w:val="007414FA"/>
    <w:rsid w:val="00742ACA"/>
    <w:rsid w:val="00754C6B"/>
    <w:rsid w:val="00754C7C"/>
    <w:rsid w:val="00757A47"/>
    <w:rsid w:val="00761058"/>
    <w:rsid w:val="007619E8"/>
    <w:rsid w:val="007621D7"/>
    <w:rsid w:val="00762F3E"/>
    <w:rsid w:val="007642BB"/>
    <w:rsid w:val="00764B7A"/>
    <w:rsid w:val="007712C0"/>
    <w:rsid w:val="00771E6F"/>
    <w:rsid w:val="00773713"/>
    <w:rsid w:val="00781D02"/>
    <w:rsid w:val="00787368"/>
    <w:rsid w:val="0079485F"/>
    <w:rsid w:val="007A3786"/>
    <w:rsid w:val="007A3C78"/>
    <w:rsid w:val="007A43D4"/>
    <w:rsid w:val="007A7988"/>
    <w:rsid w:val="007A7C91"/>
    <w:rsid w:val="007B302E"/>
    <w:rsid w:val="007B5AF5"/>
    <w:rsid w:val="007B609F"/>
    <w:rsid w:val="007C09EB"/>
    <w:rsid w:val="007C0AE6"/>
    <w:rsid w:val="007C1600"/>
    <w:rsid w:val="007C2F52"/>
    <w:rsid w:val="007C38E0"/>
    <w:rsid w:val="007C47CA"/>
    <w:rsid w:val="007C5F78"/>
    <w:rsid w:val="007C6796"/>
    <w:rsid w:val="007C7C9C"/>
    <w:rsid w:val="007D0448"/>
    <w:rsid w:val="007D1794"/>
    <w:rsid w:val="007D1E69"/>
    <w:rsid w:val="007D1F54"/>
    <w:rsid w:val="007D5C07"/>
    <w:rsid w:val="007D5C6D"/>
    <w:rsid w:val="007E0140"/>
    <w:rsid w:val="007E08D0"/>
    <w:rsid w:val="007E516A"/>
    <w:rsid w:val="007E5968"/>
    <w:rsid w:val="007E7D15"/>
    <w:rsid w:val="007F062D"/>
    <w:rsid w:val="007F0F1E"/>
    <w:rsid w:val="007F2906"/>
    <w:rsid w:val="007F3253"/>
    <w:rsid w:val="007F63B9"/>
    <w:rsid w:val="00800895"/>
    <w:rsid w:val="008011DD"/>
    <w:rsid w:val="0080262A"/>
    <w:rsid w:val="00802BB7"/>
    <w:rsid w:val="00803483"/>
    <w:rsid w:val="00803C0C"/>
    <w:rsid w:val="0080766A"/>
    <w:rsid w:val="00810EE6"/>
    <w:rsid w:val="008147D8"/>
    <w:rsid w:val="008150EF"/>
    <w:rsid w:val="00817CFC"/>
    <w:rsid w:val="00817F72"/>
    <w:rsid w:val="00823F7F"/>
    <w:rsid w:val="00824FBD"/>
    <w:rsid w:val="00826CD8"/>
    <w:rsid w:val="00826D91"/>
    <w:rsid w:val="00827FDB"/>
    <w:rsid w:val="00830A8F"/>
    <w:rsid w:val="008311D1"/>
    <w:rsid w:val="00832D7B"/>
    <w:rsid w:val="008340B2"/>
    <w:rsid w:val="0083712D"/>
    <w:rsid w:val="0083719B"/>
    <w:rsid w:val="00837E58"/>
    <w:rsid w:val="008418C4"/>
    <w:rsid w:val="00843EE4"/>
    <w:rsid w:val="00846D12"/>
    <w:rsid w:val="00847EA8"/>
    <w:rsid w:val="00851217"/>
    <w:rsid w:val="00853E99"/>
    <w:rsid w:val="008549BF"/>
    <w:rsid w:val="00856B33"/>
    <w:rsid w:val="0085709A"/>
    <w:rsid w:val="00860715"/>
    <w:rsid w:val="008628EF"/>
    <w:rsid w:val="00862D9F"/>
    <w:rsid w:val="0086354F"/>
    <w:rsid w:val="008637BC"/>
    <w:rsid w:val="008657B9"/>
    <w:rsid w:val="008712DC"/>
    <w:rsid w:val="00874003"/>
    <w:rsid w:val="008740F0"/>
    <w:rsid w:val="00876440"/>
    <w:rsid w:val="008767BC"/>
    <w:rsid w:val="00877373"/>
    <w:rsid w:val="00885212"/>
    <w:rsid w:val="008863AA"/>
    <w:rsid w:val="00890714"/>
    <w:rsid w:val="008908EB"/>
    <w:rsid w:val="008935FC"/>
    <w:rsid w:val="00897763"/>
    <w:rsid w:val="008978A9"/>
    <w:rsid w:val="008A16E7"/>
    <w:rsid w:val="008A2477"/>
    <w:rsid w:val="008A2CBB"/>
    <w:rsid w:val="008A4554"/>
    <w:rsid w:val="008A5D65"/>
    <w:rsid w:val="008B308A"/>
    <w:rsid w:val="008B3119"/>
    <w:rsid w:val="008B367C"/>
    <w:rsid w:val="008B57E1"/>
    <w:rsid w:val="008B5B7F"/>
    <w:rsid w:val="008B635B"/>
    <w:rsid w:val="008B6361"/>
    <w:rsid w:val="008B6627"/>
    <w:rsid w:val="008C0EBB"/>
    <w:rsid w:val="008C5F36"/>
    <w:rsid w:val="008C6473"/>
    <w:rsid w:val="008D1265"/>
    <w:rsid w:val="008D24DA"/>
    <w:rsid w:val="008D64E3"/>
    <w:rsid w:val="008D68A9"/>
    <w:rsid w:val="008E11EE"/>
    <w:rsid w:val="008E1801"/>
    <w:rsid w:val="008E1FB7"/>
    <w:rsid w:val="008E21BD"/>
    <w:rsid w:val="008E3B71"/>
    <w:rsid w:val="008E5353"/>
    <w:rsid w:val="008E5C1E"/>
    <w:rsid w:val="008E5CA7"/>
    <w:rsid w:val="008E6945"/>
    <w:rsid w:val="008F03A1"/>
    <w:rsid w:val="008F0EC3"/>
    <w:rsid w:val="008F2D75"/>
    <w:rsid w:val="00900EEF"/>
    <w:rsid w:val="00903FFB"/>
    <w:rsid w:val="0090592B"/>
    <w:rsid w:val="00905AFF"/>
    <w:rsid w:val="00905C64"/>
    <w:rsid w:val="00914353"/>
    <w:rsid w:val="00915235"/>
    <w:rsid w:val="00915593"/>
    <w:rsid w:val="009167C9"/>
    <w:rsid w:val="009169B0"/>
    <w:rsid w:val="00921116"/>
    <w:rsid w:val="00923246"/>
    <w:rsid w:val="0092350F"/>
    <w:rsid w:val="009242E8"/>
    <w:rsid w:val="00926FC7"/>
    <w:rsid w:val="009270BB"/>
    <w:rsid w:val="00931E41"/>
    <w:rsid w:val="009322D7"/>
    <w:rsid w:val="009323FE"/>
    <w:rsid w:val="00932623"/>
    <w:rsid w:val="00933623"/>
    <w:rsid w:val="0093393F"/>
    <w:rsid w:val="009358E2"/>
    <w:rsid w:val="009366A1"/>
    <w:rsid w:val="009373E2"/>
    <w:rsid w:val="0094291E"/>
    <w:rsid w:val="00943010"/>
    <w:rsid w:val="0094528C"/>
    <w:rsid w:val="009461BC"/>
    <w:rsid w:val="0094798C"/>
    <w:rsid w:val="00952480"/>
    <w:rsid w:val="0095467C"/>
    <w:rsid w:val="00954864"/>
    <w:rsid w:val="00955A75"/>
    <w:rsid w:val="00960E19"/>
    <w:rsid w:val="0096130C"/>
    <w:rsid w:val="00964156"/>
    <w:rsid w:val="0096421D"/>
    <w:rsid w:val="009642D9"/>
    <w:rsid w:val="0096750C"/>
    <w:rsid w:val="00970FC9"/>
    <w:rsid w:val="00972915"/>
    <w:rsid w:val="009739EE"/>
    <w:rsid w:val="00974FFA"/>
    <w:rsid w:val="00977880"/>
    <w:rsid w:val="00977934"/>
    <w:rsid w:val="00980842"/>
    <w:rsid w:val="00983D63"/>
    <w:rsid w:val="009852F4"/>
    <w:rsid w:val="00992DDF"/>
    <w:rsid w:val="00994E2F"/>
    <w:rsid w:val="009A0E98"/>
    <w:rsid w:val="009A2920"/>
    <w:rsid w:val="009A359A"/>
    <w:rsid w:val="009A36A3"/>
    <w:rsid w:val="009A4BD8"/>
    <w:rsid w:val="009A4CFD"/>
    <w:rsid w:val="009A4D74"/>
    <w:rsid w:val="009B191B"/>
    <w:rsid w:val="009B1DD1"/>
    <w:rsid w:val="009B2A9C"/>
    <w:rsid w:val="009B2DA8"/>
    <w:rsid w:val="009B2E76"/>
    <w:rsid w:val="009B3010"/>
    <w:rsid w:val="009B3F20"/>
    <w:rsid w:val="009B48F4"/>
    <w:rsid w:val="009B4CE3"/>
    <w:rsid w:val="009B640D"/>
    <w:rsid w:val="009B7154"/>
    <w:rsid w:val="009B7B5C"/>
    <w:rsid w:val="009C083C"/>
    <w:rsid w:val="009C15A3"/>
    <w:rsid w:val="009C2AAB"/>
    <w:rsid w:val="009C56C7"/>
    <w:rsid w:val="009C7914"/>
    <w:rsid w:val="009D1862"/>
    <w:rsid w:val="009D5C78"/>
    <w:rsid w:val="009D627C"/>
    <w:rsid w:val="009D62CC"/>
    <w:rsid w:val="009E0098"/>
    <w:rsid w:val="009E0AA0"/>
    <w:rsid w:val="009E28D9"/>
    <w:rsid w:val="009E2915"/>
    <w:rsid w:val="009F20AE"/>
    <w:rsid w:val="009F2FC4"/>
    <w:rsid w:val="009F3FD1"/>
    <w:rsid w:val="009F5146"/>
    <w:rsid w:val="009F5B70"/>
    <w:rsid w:val="009F6831"/>
    <w:rsid w:val="009F6A85"/>
    <w:rsid w:val="009F7BA4"/>
    <w:rsid w:val="00A000E8"/>
    <w:rsid w:val="00A03039"/>
    <w:rsid w:val="00A0330C"/>
    <w:rsid w:val="00A0433F"/>
    <w:rsid w:val="00A0688E"/>
    <w:rsid w:val="00A13966"/>
    <w:rsid w:val="00A13DB1"/>
    <w:rsid w:val="00A1551B"/>
    <w:rsid w:val="00A16EC2"/>
    <w:rsid w:val="00A20199"/>
    <w:rsid w:val="00A2231A"/>
    <w:rsid w:val="00A22BE6"/>
    <w:rsid w:val="00A23AF9"/>
    <w:rsid w:val="00A254FF"/>
    <w:rsid w:val="00A261E0"/>
    <w:rsid w:val="00A2624E"/>
    <w:rsid w:val="00A31183"/>
    <w:rsid w:val="00A31E16"/>
    <w:rsid w:val="00A32D9B"/>
    <w:rsid w:val="00A367ED"/>
    <w:rsid w:val="00A404E1"/>
    <w:rsid w:val="00A4341C"/>
    <w:rsid w:val="00A44095"/>
    <w:rsid w:val="00A45FD9"/>
    <w:rsid w:val="00A46DAC"/>
    <w:rsid w:val="00A4759B"/>
    <w:rsid w:val="00A47630"/>
    <w:rsid w:val="00A47C23"/>
    <w:rsid w:val="00A524BE"/>
    <w:rsid w:val="00A531DD"/>
    <w:rsid w:val="00A53E02"/>
    <w:rsid w:val="00A548B5"/>
    <w:rsid w:val="00A56EBF"/>
    <w:rsid w:val="00A57D75"/>
    <w:rsid w:val="00A60416"/>
    <w:rsid w:val="00A61B1A"/>
    <w:rsid w:val="00A6517C"/>
    <w:rsid w:val="00A657FA"/>
    <w:rsid w:val="00A67FEE"/>
    <w:rsid w:val="00A70B79"/>
    <w:rsid w:val="00A72E65"/>
    <w:rsid w:val="00A741EF"/>
    <w:rsid w:val="00A75954"/>
    <w:rsid w:val="00A761D4"/>
    <w:rsid w:val="00A768A5"/>
    <w:rsid w:val="00A76F2F"/>
    <w:rsid w:val="00A82B1D"/>
    <w:rsid w:val="00A83BE1"/>
    <w:rsid w:val="00A86A4E"/>
    <w:rsid w:val="00A90D64"/>
    <w:rsid w:val="00A91E6B"/>
    <w:rsid w:val="00A960AE"/>
    <w:rsid w:val="00A96F7D"/>
    <w:rsid w:val="00A973BD"/>
    <w:rsid w:val="00A979E5"/>
    <w:rsid w:val="00AA12C3"/>
    <w:rsid w:val="00AA2E0D"/>
    <w:rsid w:val="00AA5941"/>
    <w:rsid w:val="00AA7129"/>
    <w:rsid w:val="00AB0C76"/>
    <w:rsid w:val="00AB0EFD"/>
    <w:rsid w:val="00AB12CF"/>
    <w:rsid w:val="00AB4238"/>
    <w:rsid w:val="00AB4C3F"/>
    <w:rsid w:val="00AB5F3F"/>
    <w:rsid w:val="00AB6A2C"/>
    <w:rsid w:val="00AB7165"/>
    <w:rsid w:val="00AB77CB"/>
    <w:rsid w:val="00AC012A"/>
    <w:rsid w:val="00AC06B1"/>
    <w:rsid w:val="00AC1264"/>
    <w:rsid w:val="00AC1F5A"/>
    <w:rsid w:val="00AC2D6F"/>
    <w:rsid w:val="00AC3D8B"/>
    <w:rsid w:val="00AC5C86"/>
    <w:rsid w:val="00AC6EAC"/>
    <w:rsid w:val="00AD179F"/>
    <w:rsid w:val="00AD2150"/>
    <w:rsid w:val="00AD65FC"/>
    <w:rsid w:val="00AD7A6E"/>
    <w:rsid w:val="00AE2A1E"/>
    <w:rsid w:val="00AE5DED"/>
    <w:rsid w:val="00AE630C"/>
    <w:rsid w:val="00AE719D"/>
    <w:rsid w:val="00AF0DB6"/>
    <w:rsid w:val="00AF3512"/>
    <w:rsid w:val="00AF3A90"/>
    <w:rsid w:val="00AF3B43"/>
    <w:rsid w:val="00AF483A"/>
    <w:rsid w:val="00AF5B53"/>
    <w:rsid w:val="00AF7C49"/>
    <w:rsid w:val="00AF7CD0"/>
    <w:rsid w:val="00B00DDB"/>
    <w:rsid w:val="00B0194E"/>
    <w:rsid w:val="00B06B09"/>
    <w:rsid w:val="00B1062C"/>
    <w:rsid w:val="00B10CFE"/>
    <w:rsid w:val="00B11639"/>
    <w:rsid w:val="00B1285A"/>
    <w:rsid w:val="00B21095"/>
    <w:rsid w:val="00B225A2"/>
    <w:rsid w:val="00B227EB"/>
    <w:rsid w:val="00B2462A"/>
    <w:rsid w:val="00B339A4"/>
    <w:rsid w:val="00B34676"/>
    <w:rsid w:val="00B361E8"/>
    <w:rsid w:val="00B374FD"/>
    <w:rsid w:val="00B4104B"/>
    <w:rsid w:val="00B45F8D"/>
    <w:rsid w:val="00B470DF"/>
    <w:rsid w:val="00B51D7E"/>
    <w:rsid w:val="00B52C06"/>
    <w:rsid w:val="00B52CB6"/>
    <w:rsid w:val="00B5344E"/>
    <w:rsid w:val="00B5453C"/>
    <w:rsid w:val="00B54A7C"/>
    <w:rsid w:val="00B54DDC"/>
    <w:rsid w:val="00B54F88"/>
    <w:rsid w:val="00B564FD"/>
    <w:rsid w:val="00B56881"/>
    <w:rsid w:val="00B56D07"/>
    <w:rsid w:val="00B57C4C"/>
    <w:rsid w:val="00B60CB9"/>
    <w:rsid w:val="00B631BD"/>
    <w:rsid w:val="00B64B49"/>
    <w:rsid w:val="00B64F5F"/>
    <w:rsid w:val="00B80E86"/>
    <w:rsid w:val="00B83AD6"/>
    <w:rsid w:val="00B85AD1"/>
    <w:rsid w:val="00B869B5"/>
    <w:rsid w:val="00B90235"/>
    <w:rsid w:val="00B907FA"/>
    <w:rsid w:val="00B90E00"/>
    <w:rsid w:val="00B9143E"/>
    <w:rsid w:val="00B917A7"/>
    <w:rsid w:val="00B932E6"/>
    <w:rsid w:val="00B93F5B"/>
    <w:rsid w:val="00B95E04"/>
    <w:rsid w:val="00B9610C"/>
    <w:rsid w:val="00B97B4E"/>
    <w:rsid w:val="00BA01E5"/>
    <w:rsid w:val="00BA2C6A"/>
    <w:rsid w:val="00BA330C"/>
    <w:rsid w:val="00BA3376"/>
    <w:rsid w:val="00BA411C"/>
    <w:rsid w:val="00BA5046"/>
    <w:rsid w:val="00BA58C8"/>
    <w:rsid w:val="00BA6CA6"/>
    <w:rsid w:val="00BB082D"/>
    <w:rsid w:val="00BB367E"/>
    <w:rsid w:val="00BB49AE"/>
    <w:rsid w:val="00BB5657"/>
    <w:rsid w:val="00BB6C15"/>
    <w:rsid w:val="00BB7AE5"/>
    <w:rsid w:val="00BB7C90"/>
    <w:rsid w:val="00BB7D67"/>
    <w:rsid w:val="00BC002F"/>
    <w:rsid w:val="00BC07CA"/>
    <w:rsid w:val="00BC1EDF"/>
    <w:rsid w:val="00BC5190"/>
    <w:rsid w:val="00BC5B63"/>
    <w:rsid w:val="00BC5EB9"/>
    <w:rsid w:val="00BC7AC9"/>
    <w:rsid w:val="00BD0581"/>
    <w:rsid w:val="00BD1669"/>
    <w:rsid w:val="00BD1674"/>
    <w:rsid w:val="00BD57C1"/>
    <w:rsid w:val="00BD5C4F"/>
    <w:rsid w:val="00BD7C54"/>
    <w:rsid w:val="00BE043F"/>
    <w:rsid w:val="00BE20F1"/>
    <w:rsid w:val="00BE223E"/>
    <w:rsid w:val="00BE2F46"/>
    <w:rsid w:val="00BE3BEA"/>
    <w:rsid w:val="00BE4CE2"/>
    <w:rsid w:val="00BE71D8"/>
    <w:rsid w:val="00BF0192"/>
    <w:rsid w:val="00BF38A8"/>
    <w:rsid w:val="00BF4714"/>
    <w:rsid w:val="00BF5012"/>
    <w:rsid w:val="00BF59D1"/>
    <w:rsid w:val="00BF74C9"/>
    <w:rsid w:val="00C004A5"/>
    <w:rsid w:val="00C02687"/>
    <w:rsid w:val="00C02C6C"/>
    <w:rsid w:val="00C02C73"/>
    <w:rsid w:val="00C0345F"/>
    <w:rsid w:val="00C068AA"/>
    <w:rsid w:val="00C069D7"/>
    <w:rsid w:val="00C07276"/>
    <w:rsid w:val="00C07A15"/>
    <w:rsid w:val="00C10C0D"/>
    <w:rsid w:val="00C110FC"/>
    <w:rsid w:val="00C13519"/>
    <w:rsid w:val="00C13C8E"/>
    <w:rsid w:val="00C1475C"/>
    <w:rsid w:val="00C159D8"/>
    <w:rsid w:val="00C15F8A"/>
    <w:rsid w:val="00C221C6"/>
    <w:rsid w:val="00C22C2B"/>
    <w:rsid w:val="00C242B2"/>
    <w:rsid w:val="00C272FC"/>
    <w:rsid w:val="00C279CC"/>
    <w:rsid w:val="00C27B11"/>
    <w:rsid w:val="00C30F1E"/>
    <w:rsid w:val="00C3160F"/>
    <w:rsid w:val="00C323FF"/>
    <w:rsid w:val="00C34B4F"/>
    <w:rsid w:val="00C377A8"/>
    <w:rsid w:val="00C37A2F"/>
    <w:rsid w:val="00C41A48"/>
    <w:rsid w:val="00C42D45"/>
    <w:rsid w:val="00C47A70"/>
    <w:rsid w:val="00C5058C"/>
    <w:rsid w:val="00C50F4B"/>
    <w:rsid w:val="00C51971"/>
    <w:rsid w:val="00C545F8"/>
    <w:rsid w:val="00C563E1"/>
    <w:rsid w:val="00C60588"/>
    <w:rsid w:val="00C60D45"/>
    <w:rsid w:val="00C61971"/>
    <w:rsid w:val="00C64924"/>
    <w:rsid w:val="00C64C24"/>
    <w:rsid w:val="00C660D3"/>
    <w:rsid w:val="00C701AE"/>
    <w:rsid w:val="00C7053C"/>
    <w:rsid w:val="00C72536"/>
    <w:rsid w:val="00C72C78"/>
    <w:rsid w:val="00C737CB"/>
    <w:rsid w:val="00C73AC5"/>
    <w:rsid w:val="00C7582D"/>
    <w:rsid w:val="00C75F7F"/>
    <w:rsid w:val="00C77AC0"/>
    <w:rsid w:val="00C808C4"/>
    <w:rsid w:val="00C81818"/>
    <w:rsid w:val="00C8281F"/>
    <w:rsid w:val="00C912AD"/>
    <w:rsid w:val="00C939F9"/>
    <w:rsid w:val="00C954EC"/>
    <w:rsid w:val="00C95A60"/>
    <w:rsid w:val="00C95E37"/>
    <w:rsid w:val="00C96629"/>
    <w:rsid w:val="00C970FB"/>
    <w:rsid w:val="00C97C8A"/>
    <w:rsid w:val="00CA2092"/>
    <w:rsid w:val="00CA2144"/>
    <w:rsid w:val="00CA29D3"/>
    <w:rsid w:val="00CA3BA1"/>
    <w:rsid w:val="00CA4C16"/>
    <w:rsid w:val="00CA574D"/>
    <w:rsid w:val="00CA64E0"/>
    <w:rsid w:val="00CA738F"/>
    <w:rsid w:val="00CB00BD"/>
    <w:rsid w:val="00CB01A7"/>
    <w:rsid w:val="00CB03CB"/>
    <w:rsid w:val="00CB0957"/>
    <w:rsid w:val="00CB0F2A"/>
    <w:rsid w:val="00CB5974"/>
    <w:rsid w:val="00CB5AA1"/>
    <w:rsid w:val="00CB5F22"/>
    <w:rsid w:val="00CB6EAE"/>
    <w:rsid w:val="00CB770F"/>
    <w:rsid w:val="00CC064A"/>
    <w:rsid w:val="00CC126A"/>
    <w:rsid w:val="00CC1EFF"/>
    <w:rsid w:val="00CC2AF0"/>
    <w:rsid w:val="00CC33E4"/>
    <w:rsid w:val="00CC3616"/>
    <w:rsid w:val="00CC51E0"/>
    <w:rsid w:val="00CC730B"/>
    <w:rsid w:val="00CC78AD"/>
    <w:rsid w:val="00CD2711"/>
    <w:rsid w:val="00CD2C61"/>
    <w:rsid w:val="00CD3786"/>
    <w:rsid w:val="00CD7AA1"/>
    <w:rsid w:val="00CD7D22"/>
    <w:rsid w:val="00CD7E09"/>
    <w:rsid w:val="00CE0B9A"/>
    <w:rsid w:val="00CE1DF7"/>
    <w:rsid w:val="00CE4C64"/>
    <w:rsid w:val="00CF1EB0"/>
    <w:rsid w:val="00CF23DE"/>
    <w:rsid w:val="00CF23E2"/>
    <w:rsid w:val="00CF2E6E"/>
    <w:rsid w:val="00CF4104"/>
    <w:rsid w:val="00CF54E6"/>
    <w:rsid w:val="00CF55D8"/>
    <w:rsid w:val="00CF7323"/>
    <w:rsid w:val="00D007CE"/>
    <w:rsid w:val="00D00F10"/>
    <w:rsid w:val="00D012D8"/>
    <w:rsid w:val="00D058F4"/>
    <w:rsid w:val="00D14B4F"/>
    <w:rsid w:val="00D157E1"/>
    <w:rsid w:val="00D178F5"/>
    <w:rsid w:val="00D206A4"/>
    <w:rsid w:val="00D212D5"/>
    <w:rsid w:val="00D21F65"/>
    <w:rsid w:val="00D2231F"/>
    <w:rsid w:val="00D23CC0"/>
    <w:rsid w:val="00D249CC"/>
    <w:rsid w:val="00D277C4"/>
    <w:rsid w:val="00D310F6"/>
    <w:rsid w:val="00D31537"/>
    <w:rsid w:val="00D31617"/>
    <w:rsid w:val="00D31747"/>
    <w:rsid w:val="00D321BE"/>
    <w:rsid w:val="00D33588"/>
    <w:rsid w:val="00D34F33"/>
    <w:rsid w:val="00D35EDA"/>
    <w:rsid w:val="00D36F36"/>
    <w:rsid w:val="00D40EFD"/>
    <w:rsid w:val="00D456C9"/>
    <w:rsid w:val="00D4669E"/>
    <w:rsid w:val="00D50106"/>
    <w:rsid w:val="00D51B88"/>
    <w:rsid w:val="00D526FC"/>
    <w:rsid w:val="00D5493C"/>
    <w:rsid w:val="00D6001C"/>
    <w:rsid w:val="00D60FEA"/>
    <w:rsid w:val="00D633E7"/>
    <w:rsid w:val="00D65503"/>
    <w:rsid w:val="00D6663B"/>
    <w:rsid w:val="00D6690D"/>
    <w:rsid w:val="00D66BFC"/>
    <w:rsid w:val="00D672F5"/>
    <w:rsid w:val="00D67EE0"/>
    <w:rsid w:val="00D72C3D"/>
    <w:rsid w:val="00D737AF"/>
    <w:rsid w:val="00D75AB2"/>
    <w:rsid w:val="00D762AE"/>
    <w:rsid w:val="00D77EAF"/>
    <w:rsid w:val="00D8093A"/>
    <w:rsid w:val="00D82DAE"/>
    <w:rsid w:val="00D83CE6"/>
    <w:rsid w:val="00D83E35"/>
    <w:rsid w:val="00D84438"/>
    <w:rsid w:val="00D84A4F"/>
    <w:rsid w:val="00D85B3D"/>
    <w:rsid w:val="00D878D8"/>
    <w:rsid w:val="00D910CD"/>
    <w:rsid w:val="00D9128E"/>
    <w:rsid w:val="00D93F75"/>
    <w:rsid w:val="00D949F4"/>
    <w:rsid w:val="00D97A4D"/>
    <w:rsid w:val="00DA4687"/>
    <w:rsid w:val="00DA4904"/>
    <w:rsid w:val="00DA4995"/>
    <w:rsid w:val="00DA6205"/>
    <w:rsid w:val="00DA6442"/>
    <w:rsid w:val="00DB01E3"/>
    <w:rsid w:val="00DB0D39"/>
    <w:rsid w:val="00DB1136"/>
    <w:rsid w:val="00DB27AC"/>
    <w:rsid w:val="00DB2A9D"/>
    <w:rsid w:val="00DB2DEF"/>
    <w:rsid w:val="00DC2F6A"/>
    <w:rsid w:val="00DC466A"/>
    <w:rsid w:val="00DC5E61"/>
    <w:rsid w:val="00DC60B0"/>
    <w:rsid w:val="00DD38FF"/>
    <w:rsid w:val="00DD5A16"/>
    <w:rsid w:val="00DD6585"/>
    <w:rsid w:val="00DE0046"/>
    <w:rsid w:val="00DE1AED"/>
    <w:rsid w:val="00DE3AA1"/>
    <w:rsid w:val="00DE3B0C"/>
    <w:rsid w:val="00DE3C7E"/>
    <w:rsid w:val="00DE4CCD"/>
    <w:rsid w:val="00DE6152"/>
    <w:rsid w:val="00DE6846"/>
    <w:rsid w:val="00DE7962"/>
    <w:rsid w:val="00DF0A28"/>
    <w:rsid w:val="00DF5676"/>
    <w:rsid w:val="00DF5C49"/>
    <w:rsid w:val="00DF7C33"/>
    <w:rsid w:val="00E027BC"/>
    <w:rsid w:val="00E03623"/>
    <w:rsid w:val="00E037A2"/>
    <w:rsid w:val="00E037CB"/>
    <w:rsid w:val="00E07653"/>
    <w:rsid w:val="00E16698"/>
    <w:rsid w:val="00E21153"/>
    <w:rsid w:val="00E21A68"/>
    <w:rsid w:val="00E27069"/>
    <w:rsid w:val="00E27115"/>
    <w:rsid w:val="00E33A38"/>
    <w:rsid w:val="00E3597D"/>
    <w:rsid w:val="00E35DEF"/>
    <w:rsid w:val="00E37DCA"/>
    <w:rsid w:val="00E43695"/>
    <w:rsid w:val="00E43C22"/>
    <w:rsid w:val="00E45B37"/>
    <w:rsid w:val="00E4644B"/>
    <w:rsid w:val="00E479D5"/>
    <w:rsid w:val="00E5469C"/>
    <w:rsid w:val="00E570A4"/>
    <w:rsid w:val="00E5774A"/>
    <w:rsid w:val="00E57DDC"/>
    <w:rsid w:val="00E57F59"/>
    <w:rsid w:val="00E636DF"/>
    <w:rsid w:val="00E668A4"/>
    <w:rsid w:val="00E7273D"/>
    <w:rsid w:val="00E733CF"/>
    <w:rsid w:val="00E757FD"/>
    <w:rsid w:val="00E75AB5"/>
    <w:rsid w:val="00E76B19"/>
    <w:rsid w:val="00E77C93"/>
    <w:rsid w:val="00E80260"/>
    <w:rsid w:val="00E8081F"/>
    <w:rsid w:val="00E80F01"/>
    <w:rsid w:val="00E8304D"/>
    <w:rsid w:val="00E841BB"/>
    <w:rsid w:val="00E8580E"/>
    <w:rsid w:val="00E87846"/>
    <w:rsid w:val="00E90C14"/>
    <w:rsid w:val="00E952A0"/>
    <w:rsid w:val="00E95CF1"/>
    <w:rsid w:val="00E96028"/>
    <w:rsid w:val="00E9610A"/>
    <w:rsid w:val="00EA0983"/>
    <w:rsid w:val="00EA3741"/>
    <w:rsid w:val="00EA4E89"/>
    <w:rsid w:val="00EA5E4A"/>
    <w:rsid w:val="00EB1693"/>
    <w:rsid w:val="00EB2769"/>
    <w:rsid w:val="00EB3527"/>
    <w:rsid w:val="00EB4CA6"/>
    <w:rsid w:val="00EB5CF2"/>
    <w:rsid w:val="00EB63A2"/>
    <w:rsid w:val="00EB67F2"/>
    <w:rsid w:val="00EC1BF7"/>
    <w:rsid w:val="00EC39C3"/>
    <w:rsid w:val="00EC449C"/>
    <w:rsid w:val="00EC69C0"/>
    <w:rsid w:val="00EC7997"/>
    <w:rsid w:val="00ED1BA0"/>
    <w:rsid w:val="00ED46D2"/>
    <w:rsid w:val="00ED5CD2"/>
    <w:rsid w:val="00ED65EA"/>
    <w:rsid w:val="00EE00B5"/>
    <w:rsid w:val="00EE1905"/>
    <w:rsid w:val="00EE25A2"/>
    <w:rsid w:val="00EE2B26"/>
    <w:rsid w:val="00EE3E06"/>
    <w:rsid w:val="00EF1240"/>
    <w:rsid w:val="00EF388C"/>
    <w:rsid w:val="00EF4804"/>
    <w:rsid w:val="00F00B35"/>
    <w:rsid w:val="00F00F0E"/>
    <w:rsid w:val="00F0135F"/>
    <w:rsid w:val="00F01743"/>
    <w:rsid w:val="00F022E7"/>
    <w:rsid w:val="00F033BE"/>
    <w:rsid w:val="00F04394"/>
    <w:rsid w:val="00F0538B"/>
    <w:rsid w:val="00F07263"/>
    <w:rsid w:val="00F10225"/>
    <w:rsid w:val="00F11535"/>
    <w:rsid w:val="00F12FFC"/>
    <w:rsid w:val="00F1414B"/>
    <w:rsid w:val="00F161A6"/>
    <w:rsid w:val="00F16470"/>
    <w:rsid w:val="00F16939"/>
    <w:rsid w:val="00F1728B"/>
    <w:rsid w:val="00F20B5F"/>
    <w:rsid w:val="00F25975"/>
    <w:rsid w:val="00F27738"/>
    <w:rsid w:val="00F277F1"/>
    <w:rsid w:val="00F278B8"/>
    <w:rsid w:val="00F27F88"/>
    <w:rsid w:val="00F303D1"/>
    <w:rsid w:val="00F30ABA"/>
    <w:rsid w:val="00F33400"/>
    <w:rsid w:val="00F3344A"/>
    <w:rsid w:val="00F34EEA"/>
    <w:rsid w:val="00F37405"/>
    <w:rsid w:val="00F4068F"/>
    <w:rsid w:val="00F41688"/>
    <w:rsid w:val="00F43552"/>
    <w:rsid w:val="00F440BE"/>
    <w:rsid w:val="00F4582B"/>
    <w:rsid w:val="00F5335E"/>
    <w:rsid w:val="00F533D7"/>
    <w:rsid w:val="00F610AC"/>
    <w:rsid w:val="00F618EA"/>
    <w:rsid w:val="00F64BA5"/>
    <w:rsid w:val="00F651CB"/>
    <w:rsid w:val="00F65F3C"/>
    <w:rsid w:val="00F65F7E"/>
    <w:rsid w:val="00F65F85"/>
    <w:rsid w:val="00F66E02"/>
    <w:rsid w:val="00F7060D"/>
    <w:rsid w:val="00F73C59"/>
    <w:rsid w:val="00F7401F"/>
    <w:rsid w:val="00F7481C"/>
    <w:rsid w:val="00F812DC"/>
    <w:rsid w:val="00F83B16"/>
    <w:rsid w:val="00F84D41"/>
    <w:rsid w:val="00F84DE4"/>
    <w:rsid w:val="00F87BA0"/>
    <w:rsid w:val="00F929B1"/>
    <w:rsid w:val="00F92A7C"/>
    <w:rsid w:val="00F93049"/>
    <w:rsid w:val="00F95737"/>
    <w:rsid w:val="00F95EED"/>
    <w:rsid w:val="00F965AE"/>
    <w:rsid w:val="00F9684C"/>
    <w:rsid w:val="00F97D17"/>
    <w:rsid w:val="00FA1072"/>
    <w:rsid w:val="00FA1F29"/>
    <w:rsid w:val="00FA5103"/>
    <w:rsid w:val="00FA7DDC"/>
    <w:rsid w:val="00FB2550"/>
    <w:rsid w:val="00FB311A"/>
    <w:rsid w:val="00FB665B"/>
    <w:rsid w:val="00FB734A"/>
    <w:rsid w:val="00FB7761"/>
    <w:rsid w:val="00FB786E"/>
    <w:rsid w:val="00FC0EA1"/>
    <w:rsid w:val="00FC2550"/>
    <w:rsid w:val="00FC359B"/>
    <w:rsid w:val="00FC4037"/>
    <w:rsid w:val="00FC4653"/>
    <w:rsid w:val="00FC5E2B"/>
    <w:rsid w:val="00FC6926"/>
    <w:rsid w:val="00FD036F"/>
    <w:rsid w:val="00FD192D"/>
    <w:rsid w:val="00FD2866"/>
    <w:rsid w:val="00FD4A77"/>
    <w:rsid w:val="00FD5E45"/>
    <w:rsid w:val="00FE0863"/>
    <w:rsid w:val="00FE186F"/>
    <w:rsid w:val="00FE1E77"/>
    <w:rsid w:val="00FE5B02"/>
    <w:rsid w:val="00FE6175"/>
    <w:rsid w:val="00FF3DB7"/>
    <w:rsid w:val="00FF604F"/>
    <w:rsid w:val="00FF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E04D05"/>
  <w15:docId w15:val="{5B7615D4-DE87-4D06-8037-C735AD6A3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C24F3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406273"/>
    <w:pPr>
      <w:keepNext/>
      <w:spacing w:before="360" w:after="480"/>
      <w:outlineLvl w:val="0"/>
    </w:pPr>
    <w:rPr>
      <w:rFonts w:cs="Arial"/>
      <w:b/>
      <w:bCs/>
      <w:color w:val="63B01F"/>
      <w:kern w:val="32"/>
      <w:sz w:val="52"/>
      <w:szCs w:val="32"/>
    </w:rPr>
  </w:style>
  <w:style w:type="paragraph" w:styleId="Heading2">
    <w:name w:val="heading 2"/>
    <w:basedOn w:val="Normal"/>
    <w:next w:val="Normal"/>
    <w:qFormat/>
    <w:rsid w:val="0094528C"/>
    <w:pPr>
      <w:keepNext/>
      <w:spacing w:before="240" w:after="240"/>
      <w:outlineLvl w:val="1"/>
    </w:pPr>
    <w:rPr>
      <w:rFonts w:cs="Arial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73B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973BD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97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C1351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semiHidden/>
    <w:unhideWhenUsed/>
    <w:rsid w:val="004808A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808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808A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808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808AE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4808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808AE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56D07"/>
    <w:rPr>
      <w:rFonts w:ascii="Arial" w:hAnsi="Arial"/>
      <w:sz w:val="24"/>
      <w:szCs w:val="24"/>
    </w:rPr>
  </w:style>
  <w:style w:type="paragraph" w:styleId="NoSpacing">
    <w:name w:val="No Spacing"/>
    <w:uiPriority w:val="1"/>
    <w:qFormat/>
    <w:rsid w:val="00C81818"/>
    <w:rPr>
      <w:rFonts w:ascii="Arial" w:hAnsi="Arial"/>
      <w:sz w:val="24"/>
      <w:szCs w:val="24"/>
    </w:rPr>
  </w:style>
  <w:style w:type="character" w:styleId="Hyperlink">
    <w:name w:val="Hyperlink"/>
    <w:basedOn w:val="DefaultParagraphFont"/>
    <w:rsid w:val="0014751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D55D5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styleId="FollowedHyperlink">
    <w:name w:val="FollowedHyperlink"/>
    <w:basedOn w:val="DefaultParagraphFont"/>
    <w:semiHidden/>
    <w:unhideWhenUsed/>
    <w:rsid w:val="004E490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0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86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hyperlink" Target="https://view.officeapps.live.com/op/view.aspx?src=https%3A%2F%2Fwww.nottinghamshire.gov.uk%2Fmedia%2F2sqciktv%2Flocalaccounteasyread.docx&amp;wdOrigin=BROWSELINK" TargetMode="External"/><Relationship Id="rId21" Type="http://schemas.openxmlformats.org/officeDocument/2006/relationships/image" Target="media/image11.jpeg"/><Relationship Id="rId42" Type="http://schemas.openxmlformats.org/officeDocument/2006/relationships/image" Target="media/image32.emf"/><Relationship Id="rId47" Type="http://schemas.openxmlformats.org/officeDocument/2006/relationships/image" Target="media/image37.jpe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112" Type="http://schemas.openxmlformats.org/officeDocument/2006/relationships/image" Target="media/image102.png"/><Relationship Id="rId16" Type="http://schemas.openxmlformats.org/officeDocument/2006/relationships/image" Target="media/image6.png"/><Relationship Id="rId107" Type="http://schemas.openxmlformats.org/officeDocument/2006/relationships/image" Target="media/image97.jpe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emf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fontTable" Target="fontTable.xml"/><Relationship Id="rId5" Type="http://schemas.openxmlformats.org/officeDocument/2006/relationships/numbering" Target="numbering.xml"/><Relationship Id="rId90" Type="http://schemas.openxmlformats.org/officeDocument/2006/relationships/image" Target="media/image80.jpe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emf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jpeg"/><Relationship Id="rId118" Type="http://schemas.openxmlformats.org/officeDocument/2006/relationships/image" Target="media/image106.emf"/><Relationship Id="rId80" Type="http://schemas.openxmlformats.org/officeDocument/2006/relationships/image" Target="media/image70.jpe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emf"/><Relationship Id="rId103" Type="http://schemas.openxmlformats.org/officeDocument/2006/relationships/image" Target="media/image93.emf"/><Relationship Id="rId108" Type="http://schemas.openxmlformats.org/officeDocument/2006/relationships/image" Target="media/image98.png"/><Relationship Id="rId124" Type="http://schemas.openxmlformats.org/officeDocument/2006/relationships/theme" Target="theme/theme1.xml"/><Relationship Id="rId54" Type="http://schemas.openxmlformats.org/officeDocument/2006/relationships/image" Target="media/image44.pn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jpeg"/><Relationship Id="rId114" Type="http://schemas.openxmlformats.org/officeDocument/2006/relationships/image" Target="media/image104.png"/><Relationship Id="rId119" Type="http://schemas.openxmlformats.org/officeDocument/2006/relationships/image" Target="media/image107.emf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png"/><Relationship Id="rId97" Type="http://schemas.openxmlformats.org/officeDocument/2006/relationships/image" Target="media/image87.emf"/><Relationship Id="rId104" Type="http://schemas.openxmlformats.org/officeDocument/2006/relationships/image" Target="media/image94.png"/><Relationship Id="rId120" Type="http://schemas.openxmlformats.org/officeDocument/2006/relationships/image" Target="media/image108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emf"/><Relationship Id="rId115" Type="http://schemas.openxmlformats.org/officeDocument/2006/relationships/hyperlink" Target="https://view.officeapps.live.com/op/view.aspx?src=https%3A%2F%2Fwww.nottinghamshire.gov.uk%2Fmedia%2F5082409%2Fnottinghamshirebigconverstionreport2023easyread.docx&amp;wdOrigin=BROWSELINK" TargetMode="Externa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jpe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93" Type="http://schemas.openxmlformats.org/officeDocument/2006/relationships/image" Target="media/image83.jpeg"/><Relationship Id="rId98" Type="http://schemas.openxmlformats.org/officeDocument/2006/relationships/image" Target="media/image88.png"/><Relationship Id="rId121" Type="http://schemas.openxmlformats.org/officeDocument/2006/relationships/image" Target="media/image109.jpe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jpeg"/><Relationship Id="rId116" Type="http://schemas.openxmlformats.org/officeDocument/2006/relationships/image" Target="media/image105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2.jpe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emf"/><Relationship Id="rId99" Type="http://schemas.openxmlformats.org/officeDocument/2006/relationships/image" Target="media/image89.png"/><Relationship Id="rId101" Type="http://schemas.openxmlformats.org/officeDocument/2006/relationships/image" Target="media/image91.emf"/><Relationship Id="rId1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c257\AppData\Local\Microsoft\Windows\Temporary%20Internet%20Files\Content.IE5\ETHJWXLW\General%20Notice%20(Colour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C07DCFCC6F344495DBD328F8960931" ma:contentTypeVersion="13" ma:contentTypeDescription="Create a new document." ma:contentTypeScope="" ma:versionID="b20fd6c340e9eccc16ba13570965e564">
  <xsd:schema xmlns:xsd="http://www.w3.org/2001/XMLSchema" xmlns:xs="http://www.w3.org/2001/XMLSchema" xmlns:p="http://schemas.microsoft.com/office/2006/metadata/properties" xmlns:ns2="c7e42fed-21fe-450b-bbf9-79e5c99fac42" xmlns:ns3="0e583997-b476-4bb1-8076-4eca08b5d6ca" targetNamespace="http://schemas.microsoft.com/office/2006/metadata/properties" ma:root="true" ma:fieldsID="1b934ba703ddc1b4e2e1106de55930ec" ns2:_="" ns3:_="">
    <xsd:import namespace="c7e42fed-21fe-450b-bbf9-79e5c99fac42"/>
    <xsd:import namespace="0e583997-b476-4bb1-8076-4eca08b5d6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e42fed-21fe-450b-bbf9-79e5c99fac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83997-b476-4bb1-8076-4eca08b5d6c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D87ED-F5D0-41CF-BEB9-5E77B8E33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e42fed-21fe-450b-bbf9-79e5c99fac42"/>
    <ds:schemaRef ds:uri="0e583997-b476-4bb1-8076-4eca08b5d6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10FDCF-5A72-487B-99CD-D94D255EB5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8B9EA7-411A-42A8-A7D2-8E1F5D0629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EE4AFB-A6DE-4423-9AD2-C411CACB46E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fd7c08e-9c24-436d-a6ad-a8ecb8394d49}" enabled="1" method="Standard" siteId="{6e5a37bb-a961-4e4f-baae-2798a2245f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General Notice (Colour).dot</Template>
  <TotalTime>241</TotalTime>
  <Pages>29</Pages>
  <Words>1787</Words>
  <Characters>9895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General Notice Template (Colour)</vt:lpstr>
    </vt:vector>
  </TitlesOfParts>
  <Company>Nottinghamshire County Council</Company>
  <LinksUpToDate>false</LinksUpToDate>
  <CharactersWithSpaces>11659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General Notice Template (Colour)</dc:title>
  <dc:subject>Information and Communications</dc:subject>
  <dc:creator>Rebecca Croxson</dc:creator>
  <cp:lastModifiedBy>Chris Wall</cp:lastModifiedBy>
  <cp:revision>50</cp:revision>
  <cp:lastPrinted>2022-07-11T08:37:00Z</cp:lastPrinted>
  <dcterms:created xsi:type="dcterms:W3CDTF">2024-09-16T10:39:00Z</dcterms:created>
  <dcterms:modified xsi:type="dcterms:W3CDTF">2024-09-17T10:37:00Z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0x010100E0C07DCFCC6F344495DBD328F8960931</vt:lpwstr>
  </property>
</Properties>
</file>